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AAB97" w14:textId="77777777" w:rsidR="004E1321" w:rsidRDefault="004E1321" w:rsidP="004E13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Thomas DOD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fl.1420-35)</w:t>
      </w:r>
    </w:p>
    <w:p w14:paraId="38D5ACBA" w14:textId="77777777" w:rsidR="004E1321" w:rsidRDefault="004E1321" w:rsidP="004E13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Hook Norton, Oxfordshire.</w:t>
      </w:r>
    </w:p>
    <w:p w14:paraId="7850328F" w14:textId="77777777" w:rsidR="004E1321" w:rsidRDefault="004E1321" w:rsidP="004E1321">
      <w:pPr>
        <w:pStyle w:val="NoSpacing"/>
        <w:rPr>
          <w:rFonts w:cs="Times New Roman"/>
          <w:szCs w:val="24"/>
        </w:rPr>
      </w:pPr>
    </w:p>
    <w:p w14:paraId="37B093BB" w14:textId="77777777" w:rsidR="004E1321" w:rsidRDefault="004E1321" w:rsidP="004E1321">
      <w:pPr>
        <w:pStyle w:val="NoSpacing"/>
        <w:rPr>
          <w:rFonts w:cs="Times New Roman"/>
          <w:szCs w:val="24"/>
        </w:rPr>
      </w:pPr>
    </w:p>
    <w:p w14:paraId="0C204979" w14:textId="77777777" w:rsidR="004E1321" w:rsidRDefault="004E1321" w:rsidP="004E13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He became Vicar.</w:t>
      </w:r>
    </w:p>
    <w:p w14:paraId="4DAF66F2" w14:textId="77777777" w:rsidR="004E1321" w:rsidRDefault="004E1321" w:rsidP="004E13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0341B">
          <w:rPr>
            <w:rStyle w:val="Hyperlink"/>
            <w:rFonts w:cs="Times New Roman"/>
            <w:szCs w:val="24"/>
          </w:rPr>
          <w:t>www.hook-norton.org.uk/history</w:t>
        </w:r>
      </w:hyperlink>
      <w:r>
        <w:rPr>
          <w:rFonts w:cs="Times New Roman"/>
          <w:szCs w:val="24"/>
        </w:rPr>
        <w:t>)</w:t>
      </w:r>
    </w:p>
    <w:p w14:paraId="5D0D3066" w14:textId="77777777" w:rsidR="004E1321" w:rsidRDefault="004E1321" w:rsidP="004E1321">
      <w:pPr>
        <w:pStyle w:val="NoSpacing"/>
        <w:rPr>
          <w:rFonts w:cs="Times New Roman"/>
          <w:szCs w:val="24"/>
        </w:rPr>
      </w:pPr>
    </w:p>
    <w:p w14:paraId="5E0694C4" w14:textId="77777777" w:rsidR="004E1321" w:rsidRDefault="004E1321" w:rsidP="004E1321">
      <w:pPr>
        <w:pStyle w:val="NoSpacing"/>
        <w:rPr>
          <w:rFonts w:cs="Times New Roman"/>
          <w:szCs w:val="24"/>
        </w:rPr>
      </w:pPr>
    </w:p>
    <w:p w14:paraId="3D8609A1" w14:textId="77777777" w:rsidR="004E1321" w:rsidRDefault="004E1321" w:rsidP="004E13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68723F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AF907" w14:textId="77777777" w:rsidR="004E1321" w:rsidRDefault="004E1321" w:rsidP="009139A6">
      <w:r>
        <w:separator/>
      </w:r>
    </w:p>
  </w:endnote>
  <w:endnote w:type="continuationSeparator" w:id="0">
    <w:p w14:paraId="6A8FBEF1" w14:textId="77777777" w:rsidR="004E1321" w:rsidRDefault="004E13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F6E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02B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BE6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B5B5A8" w14:textId="77777777" w:rsidR="004E1321" w:rsidRDefault="004E1321" w:rsidP="009139A6">
      <w:r>
        <w:separator/>
      </w:r>
    </w:p>
  </w:footnote>
  <w:footnote w:type="continuationSeparator" w:id="0">
    <w:p w14:paraId="5415C4E9" w14:textId="77777777" w:rsidR="004E1321" w:rsidRDefault="004E13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B8F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F8C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EA8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21"/>
    <w:rsid w:val="000666E0"/>
    <w:rsid w:val="001C5947"/>
    <w:rsid w:val="002510B7"/>
    <w:rsid w:val="00270799"/>
    <w:rsid w:val="004E132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5C219"/>
  <w15:chartTrackingRefBased/>
  <w15:docId w15:val="{E0686FDB-58E2-4A8C-8489-66C5A3A86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13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ok-norton.org.uk/history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2024-07-01T19:25:00Z</dcterms:created>
  <dcterms:modified xsi:type="dcterms:W3CDTF">2024-07-01T19:26:00Z</dcterms:modified>
</cp:coreProperties>
</file>