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EB892" w14:textId="77777777" w:rsidR="00382B04" w:rsidRDefault="00382B04" w:rsidP="00382B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DOD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042BA58A" w14:textId="77777777" w:rsidR="00382B04" w:rsidRDefault="00382B04" w:rsidP="00382B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Haberdasher.</w:t>
      </w:r>
    </w:p>
    <w:p w14:paraId="197A5336" w14:textId="77777777" w:rsidR="00382B04" w:rsidRDefault="00382B04" w:rsidP="00382B04">
      <w:pPr>
        <w:pStyle w:val="NoSpacing"/>
        <w:rPr>
          <w:rFonts w:cs="Times New Roman"/>
          <w:szCs w:val="24"/>
        </w:rPr>
      </w:pPr>
    </w:p>
    <w:p w14:paraId="04D6FB50" w14:textId="77777777" w:rsidR="00382B04" w:rsidRDefault="00382B04" w:rsidP="00382B04">
      <w:pPr>
        <w:pStyle w:val="NoSpacing"/>
        <w:rPr>
          <w:rFonts w:cs="Times New Roman"/>
          <w:szCs w:val="24"/>
        </w:rPr>
      </w:pPr>
    </w:p>
    <w:p w14:paraId="4673E47C" w14:textId="77777777" w:rsidR="00382B04" w:rsidRDefault="00382B04" w:rsidP="00382B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>William Holman, clerk(q.v.), brought a plaint of debt against him and</w:t>
      </w:r>
    </w:p>
    <w:p w14:paraId="67113A44" w14:textId="77777777" w:rsidR="00382B04" w:rsidRDefault="00382B04" w:rsidP="00382B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seven others.     ( </w:t>
      </w:r>
      <w:hyperlink r:id="rId6" w:history="1">
        <w:r w:rsidRPr="00940DB6">
          <w:rPr>
            <w:rStyle w:val="Hyperlink"/>
            <w:rFonts w:cs="Times New Roman"/>
            <w:szCs w:val="24"/>
          </w:rPr>
          <w:t>https://waalt.uh.edu/index.php/IDXCP40no797</w:t>
        </w:r>
      </w:hyperlink>
      <w:r>
        <w:rPr>
          <w:rFonts w:cs="Times New Roman"/>
          <w:szCs w:val="24"/>
        </w:rPr>
        <w:t xml:space="preserve"> )</w:t>
      </w:r>
    </w:p>
    <w:p w14:paraId="1AF53F03" w14:textId="77777777" w:rsidR="00382B04" w:rsidRDefault="00382B04" w:rsidP="00382B04">
      <w:pPr>
        <w:pStyle w:val="NoSpacing"/>
        <w:rPr>
          <w:rFonts w:cs="Times New Roman"/>
          <w:szCs w:val="24"/>
        </w:rPr>
      </w:pPr>
    </w:p>
    <w:p w14:paraId="4D7F16AD" w14:textId="77777777" w:rsidR="00382B04" w:rsidRDefault="00382B04" w:rsidP="00382B04">
      <w:pPr>
        <w:pStyle w:val="NoSpacing"/>
        <w:rPr>
          <w:rFonts w:cs="Times New Roman"/>
          <w:szCs w:val="24"/>
        </w:rPr>
      </w:pPr>
    </w:p>
    <w:p w14:paraId="1F95DAB8" w14:textId="77777777" w:rsidR="00382B04" w:rsidRDefault="00382B04" w:rsidP="00382B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2023</w:t>
      </w:r>
    </w:p>
    <w:p w14:paraId="4E01ACE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C8D01" w14:textId="77777777" w:rsidR="00382B04" w:rsidRDefault="00382B04" w:rsidP="009139A6">
      <w:r>
        <w:separator/>
      </w:r>
    </w:p>
  </w:endnote>
  <w:endnote w:type="continuationSeparator" w:id="0">
    <w:p w14:paraId="139D4D6D" w14:textId="77777777" w:rsidR="00382B04" w:rsidRDefault="00382B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388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F1C2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A7C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282D7" w14:textId="77777777" w:rsidR="00382B04" w:rsidRDefault="00382B04" w:rsidP="009139A6">
      <w:r>
        <w:separator/>
      </w:r>
    </w:p>
  </w:footnote>
  <w:footnote w:type="continuationSeparator" w:id="0">
    <w:p w14:paraId="4D28D0F7" w14:textId="77777777" w:rsidR="00382B04" w:rsidRDefault="00382B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7001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577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E95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B04"/>
    <w:rsid w:val="000666E0"/>
    <w:rsid w:val="002510B7"/>
    <w:rsid w:val="00382B0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51510"/>
  <w15:chartTrackingRefBased/>
  <w15:docId w15:val="{23C0D260-1671-4C72-9544-C3F4B947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82B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2023-04-17T08:06:00Z</dcterms:created>
  <dcterms:modified xsi:type="dcterms:W3CDTF">2023-04-17T08:07:00Z</dcterms:modified>
</cp:coreProperties>
</file>