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0BE0E8" w14:textId="77777777" w:rsidR="000417D5" w:rsidRDefault="000417D5" w:rsidP="000417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DOD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75BFE22B" w14:textId="77777777" w:rsidR="000417D5" w:rsidRDefault="000417D5" w:rsidP="000417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York. Merchant.</w:t>
      </w:r>
    </w:p>
    <w:p w14:paraId="5D548D2C" w14:textId="77777777" w:rsidR="000417D5" w:rsidRDefault="000417D5" w:rsidP="000417D5">
      <w:pPr>
        <w:pStyle w:val="NoSpacing"/>
        <w:jc w:val="both"/>
        <w:rPr>
          <w:rFonts w:cs="Times New Roman"/>
          <w:szCs w:val="24"/>
        </w:rPr>
      </w:pPr>
    </w:p>
    <w:p w14:paraId="0FB8AD13" w14:textId="77777777" w:rsidR="000417D5" w:rsidRDefault="000417D5" w:rsidP="000417D5">
      <w:pPr>
        <w:pStyle w:val="NoSpacing"/>
        <w:jc w:val="both"/>
        <w:rPr>
          <w:rFonts w:cs="Times New Roman"/>
          <w:szCs w:val="24"/>
        </w:rPr>
      </w:pPr>
    </w:p>
    <w:p w14:paraId="3AD46E72" w14:textId="77777777" w:rsidR="000417D5" w:rsidRDefault="000417D5" w:rsidP="000417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Rodys</w:t>
      </w:r>
      <w:proofErr w:type="spellEnd"/>
      <w:r>
        <w:rPr>
          <w:rFonts w:cs="Times New Roman"/>
          <w:szCs w:val="24"/>
        </w:rPr>
        <w:t>(q.v.) brought a plaint of debt against him and four others.</w:t>
      </w:r>
    </w:p>
    <w:p w14:paraId="029DDC44" w14:textId="77777777" w:rsidR="000417D5" w:rsidRDefault="000417D5" w:rsidP="000417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43565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7D17CFCD" w14:textId="77777777" w:rsidR="000417D5" w:rsidRDefault="000417D5" w:rsidP="000417D5">
      <w:pPr>
        <w:pStyle w:val="NoSpacing"/>
        <w:jc w:val="both"/>
        <w:rPr>
          <w:rFonts w:cs="Times New Roman"/>
          <w:szCs w:val="24"/>
        </w:rPr>
      </w:pPr>
    </w:p>
    <w:p w14:paraId="158BE709" w14:textId="77777777" w:rsidR="000417D5" w:rsidRDefault="000417D5" w:rsidP="000417D5">
      <w:pPr>
        <w:pStyle w:val="NoSpacing"/>
        <w:jc w:val="both"/>
        <w:rPr>
          <w:rFonts w:cs="Times New Roman"/>
          <w:szCs w:val="24"/>
        </w:rPr>
      </w:pPr>
    </w:p>
    <w:p w14:paraId="332AFC8B" w14:textId="77777777" w:rsidR="000417D5" w:rsidRDefault="000417D5" w:rsidP="000417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 May 2024</w:t>
      </w:r>
    </w:p>
    <w:p w14:paraId="7ED0332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0E80FA" w14:textId="77777777" w:rsidR="000417D5" w:rsidRDefault="000417D5" w:rsidP="009139A6">
      <w:r>
        <w:separator/>
      </w:r>
    </w:p>
  </w:endnote>
  <w:endnote w:type="continuationSeparator" w:id="0">
    <w:p w14:paraId="506A0C07" w14:textId="77777777" w:rsidR="000417D5" w:rsidRDefault="000417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8D5D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5F90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7FF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E78888" w14:textId="77777777" w:rsidR="000417D5" w:rsidRDefault="000417D5" w:rsidP="009139A6">
      <w:r>
        <w:separator/>
      </w:r>
    </w:p>
  </w:footnote>
  <w:footnote w:type="continuationSeparator" w:id="0">
    <w:p w14:paraId="7B112595" w14:textId="77777777" w:rsidR="000417D5" w:rsidRDefault="000417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D30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02A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107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7D5"/>
    <w:rsid w:val="000417D5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58955"/>
  <w15:chartTrackingRefBased/>
  <w15:docId w15:val="{B250DC0C-620C-45B7-A722-A6AE4335A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417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2024-05-05T09:28:00Z</dcterms:created>
  <dcterms:modified xsi:type="dcterms:W3CDTF">2024-05-05T09:28:00Z</dcterms:modified>
</cp:coreProperties>
</file>