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F6E" w:rsidRDefault="00AC0F6E" w:rsidP="00AC0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DOD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C0F6E" w:rsidRDefault="00AC0F6E" w:rsidP="00AC0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Tattenhall</w:t>
      </w:r>
      <w:proofErr w:type="spellEnd"/>
      <w:r>
        <w:rPr>
          <w:rFonts w:ascii="Times New Roman" w:hAnsi="Times New Roman" w:cs="Times New Roman"/>
        </w:rPr>
        <w:t>, Cheshire. Yeoman.</w:t>
      </w:r>
    </w:p>
    <w:p w:rsidR="00AC0F6E" w:rsidRDefault="00AC0F6E" w:rsidP="00AC0F6E">
      <w:pPr>
        <w:rPr>
          <w:rFonts w:ascii="Times New Roman" w:hAnsi="Times New Roman" w:cs="Times New Roman"/>
        </w:rPr>
      </w:pPr>
    </w:p>
    <w:p w:rsidR="00AC0F6E" w:rsidRDefault="00AC0F6E" w:rsidP="00AC0F6E">
      <w:pPr>
        <w:rPr>
          <w:rFonts w:ascii="Times New Roman" w:hAnsi="Times New Roman" w:cs="Times New Roman"/>
        </w:rPr>
      </w:pPr>
    </w:p>
    <w:p w:rsidR="00AC0F6E" w:rsidRDefault="00AC0F6E" w:rsidP="00AC0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Christopher Hawes of London, mercer(q.v.), brought a plaint of debt against </w:t>
      </w:r>
    </w:p>
    <w:p w:rsidR="00AC0F6E" w:rsidRDefault="00AC0F6E" w:rsidP="00AC0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AC0F6E" w:rsidRDefault="00AC0F6E" w:rsidP="00AC0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C0F6E" w:rsidRDefault="00AC0F6E" w:rsidP="00AC0F6E">
      <w:pPr>
        <w:rPr>
          <w:rFonts w:ascii="Times New Roman" w:hAnsi="Times New Roman" w:cs="Times New Roman"/>
        </w:rPr>
      </w:pPr>
    </w:p>
    <w:p w:rsidR="00AC0F6E" w:rsidRDefault="00AC0F6E" w:rsidP="00AC0F6E">
      <w:pPr>
        <w:rPr>
          <w:rFonts w:ascii="Times New Roman" w:hAnsi="Times New Roman" w:cs="Times New Roman"/>
        </w:rPr>
      </w:pPr>
    </w:p>
    <w:p w:rsidR="00AC0F6E" w:rsidRDefault="00AC0F6E" w:rsidP="00AC0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January 2018</w:t>
      </w:r>
    </w:p>
    <w:p w:rsidR="006B2F86" w:rsidRPr="00E71FC3" w:rsidRDefault="00AC0F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F6E" w:rsidRDefault="00AC0F6E" w:rsidP="00E71FC3">
      <w:r>
        <w:separator/>
      </w:r>
    </w:p>
  </w:endnote>
  <w:endnote w:type="continuationSeparator" w:id="0">
    <w:p w:rsidR="00AC0F6E" w:rsidRDefault="00AC0F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F6E" w:rsidRDefault="00AC0F6E" w:rsidP="00E71FC3">
      <w:r>
        <w:separator/>
      </w:r>
    </w:p>
  </w:footnote>
  <w:footnote w:type="continuationSeparator" w:id="0">
    <w:p w:rsidR="00AC0F6E" w:rsidRDefault="00AC0F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6E"/>
    <w:rsid w:val="001A7C09"/>
    <w:rsid w:val="00577BD5"/>
    <w:rsid w:val="00656CBA"/>
    <w:rsid w:val="006A1F77"/>
    <w:rsid w:val="00733BE7"/>
    <w:rsid w:val="00AB52E8"/>
    <w:rsid w:val="00AC0F6E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F5582F-ABF4-4921-B8BF-8F589ACC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0F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C0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2018-01-14T20:27:00Z</dcterms:created>
  <dcterms:modified xsi:type="dcterms:W3CDTF">2018-01-14T20:28:00Z</dcterms:modified>
</cp:coreProperties>
</file>