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DBF" w:rsidRDefault="00A04DBF" w:rsidP="00A04DBF">
      <w:pPr>
        <w:pStyle w:val="NoSpacing"/>
      </w:pPr>
      <w:r>
        <w:rPr>
          <w:u w:val="single"/>
        </w:rPr>
        <w:t>Thomas DOD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A04DBF" w:rsidRDefault="00A04DBF" w:rsidP="00A04DBF">
      <w:pPr>
        <w:pStyle w:val="NoSpacing"/>
      </w:pPr>
    </w:p>
    <w:p w:rsidR="00A04DBF" w:rsidRDefault="00A04DBF" w:rsidP="00A04DBF">
      <w:pPr>
        <w:pStyle w:val="NoSpacing"/>
      </w:pPr>
    </w:p>
    <w:p w:rsidR="00A04DBF" w:rsidRDefault="00A04DBF" w:rsidP="00A04DBF">
      <w:pPr>
        <w:pStyle w:val="NoSpacing"/>
      </w:pPr>
      <w:r>
        <w:t>15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Shrewsbury into lands</w:t>
      </w:r>
    </w:p>
    <w:p w:rsidR="00A04DBF" w:rsidRDefault="00A04DBF" w:rsidP="00A04DBF">
      <w:pPr>
        <w:pStyle w:val="NoSpacing"/>
      </w:pPr>
      <w:r>
        <w:tab/>
      </w:r>
      <w:r>
        <w:tab/>
        <w:t xml:space="preserve">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 in Shropshire and the adjacent Welsh</w:t>
      </w:r>
    </w:p>
    <w:p w:rsidR="00A04DBF" w:rsidRDefault="00A04DBF" w:rsidP="00A04DBF">
      <w:pPr>
        <w:pStyle w:val="NoSpacing"/>
      </w:pPr>
      <w:r>
        <w:tab/>
      </w:r>
      <w:r>
        <w:tab/>
        <w:t>March.</w:t>
      </w:r>
    </w:p>
    <w:p w:rsidR="00A04DBF" w:rsidRDefault="00A04DBF" w:rsidP="00A04DB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21-623)</w:t>
      </w:r>
    </w:p>
    <w:p w:rsidR="00CF510C" w:rsidRDefault="00CF510C" w:rsidP="00CF510C">
      <w:pPr>
        <w:pStyle w:val="NoSpacing"/>
      </w:pPr>
      <w:r>
        <w:t>15 Nov.1420</w:t>
      </w:r>
      <w:r>
        <w:tab/>
        <w:t>He was a juror on the inquisition post mortem held in Shrewsbury into</w:t>
      </w:r>
    </w:p>
    <w:p w:rsidR="00CF510C" w:rsidRDefault="00CF510C" w:rsidP="00CF510C">
      <w:pPr>
        <w:pStyle w:val="NoSpacing"/>
      </w:pPr>
      <w:r>
        <w:tab/>
      </w:r>
      <w:r>
        <w:tab/>
        <w:t xml:space="preserve">lands of the late Anne </w:t>
      </w:r>
      <w:proofErr w:type="spellStart"/>
      <w:r>
        <w:t>FitzWaryn</w:t>
      </w:r>
      <w:proofErr w:type="spellEnd"/>
      <w:r>
        <w:t>(q.v.) in Shropshire and the adjacent</w:t>
      </w:r>
    </w:p>
    <w:p w:rsidR="00CF510C" w:rsidRDefault="00CF510C" w:rsidP="00CF510C">
      <w:pPr>
        <w:pStyle w:val="NoSpacing"/>
      </w:pPr>
      <w:r>
        <w:tab/>
      </w:r>
      <w:r>
        <w:tab/>
        <w:t>Welsh March.</w:t>
      </w:r>
    </w:p>
    <w:p w:rsidR="00CF510C" w:rsidRDefault="00CF510C" w:rsidP="00CF510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21-631)</w:t>
      </w:r>
    </w:p>
    <w:p w:rsidR="00CF510C" w:rsidRDefault="00CF510C" w:rsidP="00A04DBF">
      <w:pPr>
        <w:pStyle w:val="NoSpacing"/>
      </w:pPr>
    </w:p>
    <w:p w:rsidR="00A04DBF" w:rsidRDefault="00A04DBF" w:rsidP="00A04DBF">
      <w:pPr>
        <w:pStyle w:val="NoSpacing"/>
      </w:pPr>
    </w:p>
    <w:p w:rsidR="00A04DBF" w:rsidRDefault="00A04DBF" w:rsidP="00A04DBF">
      <w:pPr>
        <w:pStyle w:val="NoSpacing"/>
      </w:pPr>
    </w:p>
    <w:p w:rsidR="006B2F86" w:rsidRDefault="00A04DBF" w:rsidP="00A04DBF">
      <w:pPr>
        <w:pStyle w:val="NoSpacing"/>
      </w:pPr>
      <w:r>
        <w:t>16 November 2016</w:t>
      </w:r>
    </w:p>
    <w:p w:rsidR="00CF510C" w:rsidRPr="00A04DBF" w:rsidRDefault="00CF510C" w:rsidP="00A04DBF">
      <w:pPr>
        <w:pStyle w:val="NoSpacing"/>
      </w:pPr>
      <w:r>
        <w:t>25 March 2017</w:t>
      </w:r>
      <w:bookmarkStart w:id="0" w:name="_GoBack"/>
      <w:bookmarkEnd w:id="0"/>
    </w:p>
    <w:sectPr w:rsidR="00CF510C" w:rsidRPr="00A04D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DBF" w:rsidRDefault="00A04DBF" w:rsidP="00E71FC3">
      <w:pPr>
        <w:spacing w:after="0" w:line="240" w:lineRule="auto"/>
      </w:pPr>
      <w:r>
        <w:separator/>
      </w:r>
    </w:p>
  </w:endnote>
  <w:endnote w:type="continuationSeparator" w:id="0">
    <w:p w:rsidR="00A04DBF" w:rsidRDefault="00A04D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DBF" w:rsidRDefault="00A04DBF" w:rsidP="00E71FC3">
      <w:pPr>
        <w:spacing w:after="0" w:line="240" w:lineRule="auto"/>
      </w:pPr>
      <w:r>
        <w:separator/>
      </w:r>
    </w:p>
  </w:footnote>
  <w:footnote w:type="continuationSeparator" w:id="0">
    <w:p w:rsidR="00A04DBF" w:rsidRDefault="00A04D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BF"/>
    <w:rsid w:val="001A7C09"/>
    <w:rsid w:val="00733BE7"/>
    <w:rsid w:val="00A04DBF"/>
    <w:rsid w:val="00AB52E8"/>
    <w:rsid w:val="00B16D3F"/>
    <w:rsid w:val="00CF51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F9D8"/>
  <w15:chartTrackingRefBased/>
  <w15:docId w15:val="{F2F51696-BDEE-4AB5-8405-2CCF5AEB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2016-11-16T16:33:00Z</dcterms:created>
  <dcterms:modified xsi:type="dcterms:W3CDTF">2017-03-25T21:12:00Z</dcterms:modified>
</cp:coreProperties>
</file>