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AF654" w14:textId="7038C982" w:rsidR="006B2F86" w:rsidRDefault="0020388F" w:rsidP="00E71FC3">
      <w:pPr>
        <w:pStyle w:val="NoSpacing"/>
      </w:pPr>
      <w:r>
        <w:rPr>
          <w:u w:val="single"/>
        </w:rPr>
        <w:t>Philip DOD</w:t>
      </w:r>
      <w:r>
        <w:t xml:space="preserve">       (fl.1412)</w:t>
      </w:r>
    </w:p>
    <w:p w14:paraId="4D97708B" w14:textId="53ABC864" w:rsidR="0020388F" w:rsidRDefault="0020388F" w:rsidP="00E71FC3">
      <w:pPr>
        <w:pStyle w:val="NoSpacing"/>
      </w:pPr>
      <w:r>
        <w:t>Lord of Overton.</w:t>
      </w:r>
    </w:p>
    <w:p w14:paraId="00337E79" w14:textId="528788C6" w:rsidR="0020388F" w:rsidRDefault="0020388F" w:rsidP="00E71FC3">
      <w:pPr>
        <w:pStyle w:val="NoSpacing"/>
      </w:pPr>
    </w:p>
    <w:p w14:paraId="34970333" w14:textId="206299A4" w:rsidR="0020388F" w:rsidRDefault="0020388F" w:rsidP="00E71FC3">
      <w:pPr>
        <w:pStyle w:val="NoSpacing"/>
      </w:pPr>
    </w:p>
    <w:p w14:paraId="01ACE174" w14:textId="633D7A7A" w:rsidR="0020388F" w:rsidRDefault="0020388F" w:rsidP="00E71FC3">
      <w:pPr>
        <w:pStyle w:val="NoSpacing"/>
      </w:pPr>
      <w:r>
        <w:t xml:space="preserve">  7 Apr.1412</w:t>
      </w:r>
      <w:r>
        <w:tab/>
        <w:t xml:space="preserve">He presented Thomas </w:t>
      </w:r>
      <w:proofErr w:type="spellStart"/>
      <w:r>
        <w:t>Holand</w:t>
      </w:r>
      <w:proofErr w:type="spellEnd"/>
      <w:r>
        <w:t xml:space="preserve">(q.v.) to the </w:t>
      </w:r>
      <w:proofErr w:type="spellStart"/>
      <w:r>
        <w:t>Rectorship</w:t>
      </w:r>
      <w:proofErr w:type="spellEnd"/>
      <w:r>
        <w:t xml:space="preserve"> of </w:t>
      </w:r>
      <w:proofErr w:type="spellStart"/>
      <w:r>
        <w:t>Coreley</w:t>
      </w:r>
      <w:proofErr w:type="spellEnd"/>
      <w:r>
        <w:t xml:space="preserve">, </w:t>
      </w:r>
    </w:p>
    <w:p w14:paraId="489076EE" w14:textId="38E02B3D" w:rsidR="0020388F" w:rsidRDefault="0020388F" w:rsidP="00E71FC3">
      <w:pPr>
        <w:pStyle w:val="NoSpacing"/>
      </w:pPr>
      <w:r>
        <w:tab/>
      </w:r>
      <w:r>
        <w:tab/>
        <w:t>Shropshire.</w:t>
      </w:r>
    </w:p>
    <w:p w14:paraId="08A6794A" w14:textId="2CD48075" w:rsidR="0020388F" w:rsidRDefault="0020388F" w:rsidP="0020388F">
      <w:pPr>
        <w:pStyle w:val="NoSpacing"/>
      </w:pPr>
      <w:r>
        <w:tab/>
      </w:r>
      <w:r>
        <w:tab/>
      </w:r>
      <w:bookmarkStart w:id="0" w:name="_GoBack"/>
      <w:bookmarkEnd w:id="0"/>
      <w:r>
        <w:t>(</w:t>
      </w:r>
      <w:hyperlink r:id="rId6" w:history="1">
        <w:r w:rsidRPr="007F7FD7">
          <w:rPr>
            <w:rStyle w:val="Hyperlink"/>
          </w:rPr>
          <w:t>www.melocki.org.uk/diocese/Credenhill.html</w:t>
        </w:r>
      </w:hyperlink>
      <w:r>
        <w:t>)</w:t>
      </w:r>
    </w:p>
    <w:p w14:paraId="7587D3E3" w14:textId="77777777" w:rsidR="0020388F" w:rsidRDefault="0020388F" w:rsidP="0020388F">
      <w:pPr>
        <w:pStyle w:val="NoSpacing"/>
      </w:pPr>
    </w:p>
    <w:p w14:paraId="76D89AA8" w14:textId="77777777" w:rsidR="0020388F" w:rsidRDefault="0020388F" w:rsidP="0020388F">
      <w:pPr>
        <w:pStyle w:val="NoSpacing"/>
      </w:pPr>
    </w:p>
    <w:p w14:paraId="6EB20E26" w14:textId="77777777" w:rsidR="0020388F" w:rsidRPr="000B537F" w:rsidRDefault="0020388F" w:rsidP="0020388F">
      <w:pPr>
        <w:pStyle w:val="NoSpacing"/>
      </w:pPr>
      <w:r>
        <w:t>4 March 2020</w:t>
      </w:r>
    </w:p>
    <w:p w14:paraId="0AE79AD4" w14:textId="3FD5B008" w:rsidR="0020388F" w:rsidRPr="0020388F" w:rsidRDefault="0020388F" w:rsidP="00E71FC3">
      <w:pPr>
        <w:pStyle w:val="NoSpacing"/>
      </w:pPr>
    </w:p>
    <w:sectPr w:rsidR="0020388F" w:rsidRPr="0020388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25AC8" w14:textId="77777777" w:rsidR="0020388F" w:rsidRDefault="0020388F" w:rsidP="00E71FC3">
      <w:pPr>
        <w:spacing w:after="0" w:line="240" w:lineRule="auto"/>
      </w:pPr>
      <w:r>
        <w:separator/>
      </w:r>
    </w:p>
  </w:endnote>
  <w:endnote w:type="continuationSeparator" w:id="0">
    <w:p w14:paraId="30B1F417" w14:textId="77777777" w:rsidR="0020388F" w:rsidRDefault="002038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E0DCF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8B999" w14:textId="77777777" w:rsidR="0020388F" w:rsidRDefault="0020388F" w:rsidP="00E71FC3">
      <w:pPr>
        <w:spacing w:after="0" w:line="240" w:lineRule="auto"/>
      </w:pPr>
      <w:r>
        <w:separator/>
      </w:r>
    </w:p>
  </w:footnote>
  <w:footnote w:type="continuationSeparator" w:id="0">
    <w:p w14:paraId="304C2D9C" w14:textId="77777777" w:rsidR="0020388F" w:rsidRDefault="002038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88F"/>
    <w:rsid w:val="001A7C09"/>
    <w:rsid w:val="0020388F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2102F"/>
  <w15:chartTrackingRefBased/>
  <w15:docId w15:val="{43295803-8DEF-4361-BB38-270B4D436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038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redenhill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2020-03-04T21:28:00Z</dcterms:created>
  <dcterms:modified xsi:type="dcterms:W3CDTF">2020-03-04T21:31:00Z</dcterms:modified>
</cp:coreProperties>
</file>