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7BB88" w14:textId="583A6543" w:rsidR="00577910" w:rsidRDefault="0070330A" w:rsidP="005779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DOD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7791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77910">
        <w:rPr>
          <w:rFonts w:ascii="Times New Roman" w:hAnsi="Times New Roman" w:cs="Times New Roman"/>
          <w:sz w:val="24"/>
          <w:szCs w:val="24"/>
        </w:rPr>
        <w:t>fl.1443)</w:t>
      </w:r>
    </w:p>
    <w:p w14:paraId="534B97BA" w14:textId="3D272C50" w:rsidR="00577910" w:rsidRDefault="00577910" w:rsidP="005779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Claverley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Shropshire.</w:t>
      </w:r>
    </w:p>
    <w:p w14:paraId="4E221EDB" w14:textId="77777777" w:rsidR="00577910" w:rsidRDefault="00577910" w:rsidP="005779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069838" w14:textId="77777777" w:rsidR="00577910" w:rsidRDefault="00577910" w:rsidP="005779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0A5BF6" w14:textId="478B350A" w:rsidR="00577910" w:rsidRDefault="00577910" w:rsidP="005779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Feb.1443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Hodnet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E76A802" w14:textId="77777777" w:rsidR="00577910" w:rsidRDefault="00577910" w:rsidP="005779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918450C" w14:textId="77777777" w:rsidR="00577910" w:rsidRDefault="00577910" w:rsidP="005779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26-96)</w:t>
      </w:r>
    </w:p>
    <w:p w14:paraId="031D9B8E" w14:textId="77777777" w:rsidR="00577910" w:rsidRDefault="00577910" w:rsidP="005779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E540EC" w14:textId="77777777" w:rsidR="00577910" w:rsidRDefault="00577910" w:rsidP="005779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F86943" w14:textId="77777777" w:rsidR="00577910" w:rsidRPr="00A13229" w:rsidRDefault="00577910" w:rsidP="005779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2021</w:t>
      </w:r>
    </w:p>
    <w:p w14:paraId="6F8AB448" w14:textId="3EEB23C7" w:rsidR="00BA00AB" w:rsidRPr="0070330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033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C17747" w14:textId="77777777" w:rsidR="0070330A" w:rsidRDefault="0070330A" w:rsidP="009139A6">
      <w:r>
        <w:separator/>
      </w:r>
    </w:p>
  </w:endnote>
  <w:endnote w:type="continuationSeparator" w:id="0">
    <w:p w14:paraId="17E7F7F5" w14:textId="77777777" w:rsidR="0070330A" w:rsidRDefault="007033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CED2C" w14:textId="77777777" w:rsidR="0070330A" w:rsidRDefault="007033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D2E21A" w14:textId="77777777" w:rsidR="0070330A" w:rsidRPr="009139A6" w:rsidRDefault="0070330A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A4B80" w14:textId="77777777" w:rsidR="0070330A" w:rsidRDefault="00703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33219F" w14:textId="77777777" w:rsidR="0070330A" w:rsidRDefault="0070330A" w:rsidP="009139A6">
      <w:r>
        <w:separator/>
      </w:r>
    </w:p>
  </w:footnote>
  <w:footnote w:type="continuationSeparator" w:id="0">
    <w:p w14:paraId="1E226D92" w14:textId="77777777" w:rsidR="0070330A" w:rsidRDefault="007033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FA0978" w14:textId="77777777" w:rsidR="0070330A" w:rsidRDefault="00703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62B60" w14:textId="77777777" w:rsidR="0070330A" w:rsidRDefault="00703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7E90FC" w14:textId="77777777" w:rsidR="0070330A" w:rsidRDefault="007033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0A"/>
    <w:rsid w:val="000666E0"/>
    <w:rsid w:val="002510B7"/>
    <w:rsid w:val="00577910"/>
    <w:rsid w:val="005C130B"/>
    <w:rsid w:val="0070330A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47984"/>
  <w15:chartTrackingRefBased/>
  <w15:docId w15:val="{B817C037-CAAD-453E-AC68-B87798AA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2021-04-08T18:13:00Z</dcterms:created>
  <dcterms:modified xsi:type="dcterms:W3CDTF">2021-04-08T18:20:00Z</dcterms:modified>
</cp:coreProperties>
</file>