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B70AC7" w14:textId="77777777" w:rsidR="00DC49B5" w:rsidRDefault="00DC49B5" w:rsidP="00DC49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DOCWRA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fl.1405)</w:t>
      </w:r>
    </w:p>
    <w:p w14:paraId="11253B8E" w14:textId="77777777" w:rsidR="00DC49B5" w:rsidRDefault="00DC49B5" w:rsidP="00DC49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Marcham, Oxfordshire.</w:t>
      </w:r>
    </w:p>
    <w:p w14:paraId="5C6A6018" w14:textId="77777777" w:rsidR="00DC49B5" w:rsidRDefault="00DC49B5" w:rsidP="00DC49B5">
      <w:pPr>
        <w:pStyle w:val="NoSpacing"/>
        <w:rPr>
          <w:rFonts w:cs="Times New Roman"/>
          <w:szCs w:val="24"/>
        </w:rPr>
      </w:pPr>
    </w:p>
    <w:p w14:paraId="77F56AAE" w14:textId="77777777" w:rsidR="00DC49B5" w:rsidRDefault="00DC49B5" w:rsidP="00DC49B5">
      <w:pPr>
        <w:pStyle w:val="NoSpacing"/>
        <w:rPr>
          <w:rFonts w:cs="Times New Roman"/>
          <w:szCs w:val="24"/>
        </w:rPr>
      </w:pPr>
    </w:p>
    <w:p w14:paraId="1D0A9FFB" w14:textId="77777777" w:rsidR="00DC49B5" w:rsidRDefault="00DC49B5" w:rsidP="00DC49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Nov.1405</w:t>
      </w:r>
      <w:r>
        <w:rPr>
          <w:rFonts w:cs="Times New Roman"/>
          <w:szCs w:val="24"/>
        </w:rPr>
        <w:tab/>
        <w:t>He was licensed for two years’ non-residence for study.</w:t>
      </w:r>
    </w:p>
    <w:p w14:paraId="3BA822F2" w14:textId="77777777" w:rsidR="00DC49B5" w:rsidRPr="00E7711B" w:rsidRDefault="00DC49B5" w:rsidP="00DC49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3C5171AF" w14:textId="77777777" w:rsidR="00DC49B5" w:rsidRDefault="00DC49B5" w:rsidP="00DC49B5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 p.</w:t>
      </w:r>
      <w:r>
        <w:rPr>
          <w:rFonts w:cs="Times New Roman"/>
          <w:szCs w:val="24"/>
        </w:rPr>
        <w:t>56)</w:t>
      </w:r>
    </w:p>
    <w:p w14:paraId="1B832343" w14:textId="77777777" w:rsidR="00DC49B5" w:rsidRDefault="00DC49B5" w:rsidP="00DC49B5">
      <w:pPr>
        <w:pStyle w:val="NoSpacing"/>
        <w:rPr>
          <w:rFonts w:cs="Times New Roman"/>
          <w:szCs w:val="24"/>
        </w:rPr>
      </w:pPr>
    </w:p>
    <w:p w14:paraId="10EC8F45" w14:textId="77777777" w:rsidR="00DC49B5" w:rsidRDefault="00DC49B5" w:rsidP="00DC49B5">
      <w:pPr>
        <w:pStyle w:val="NoSpacing"/>
        <w:rPr>
          <w:rFonts w:cs="Times New Roman"/>
          <w:szCs w:val="24"/>
        </w:rPr>
      </w:pPr>
    </w:p>
    <w:p w14:paraId="5E40F9F2" w14:textId="77777777" w:rsidR="00DC49B5" w:rsidRDefault="00DC49B5" w:rsidP="00DC49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2024</w:t>
      </w:r>
    </w:p>
    <w:p w14:paraId="0F6CC5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124093" w14:textId="77777777" w:rsidR="00DC49B5" w:rsidRDefault="00DC49B5" w:rsidP="009139A6">
      <w:r>
        <w:separator/>
      </w:r>
    </w:p>
  </w:endnote>
  <w:endnote w:type="continuationSeparator" w:id="0">
    <w:p w14:paraId="64C1AD6D" w14:textId="77777777" w:rsidR="00DC49B5" w:rsidRDefault="00DC49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E3B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7237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D648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0EF5A4" w14:textId="77777777" w:rsidR="00DC49B5" w:rsidRDefault="00DC49B5" w:rsidP="009139A6">
      <w:r>
        <w:separator/>
      </w:r>
    </w:p>
  </w:footnote>
  <w:footnote w:type="continuationSeparator" w:id="0">
    <w:p w14:paraId="25AAE339" w14:textId="77777777" w:rsidR="00DC49B5" w:rsidRDefault="00DC49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4D4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58EB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9DB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9B5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C49B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3DC5C"/>
  <w15:chartTrackingRefBased/>
  <w15:docId w15:val="{C7A5EDCD-3CAB-42C2-B593-B6676F00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2024-07-04T15:19:00Z</dcterms:created>
  <dcterms:modified xsi:type="dcterms:W3CDTF">2024-07-04T15:20:00Z</dcterms:modified>
</cp:coreProperties>
</file>