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D9D2B" w14:textId="77777777" w:rsidR="00085038" w:rsidRDefault="00085038" w:rsidP="000850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DOCTON</w:t>
      </w:r>
      <w:r>
        <w:rPr>
          <w:rFonts w:ascii="Times New Roman" w:hAnsi="Times New Roman" w:cs="Times New Roman"/>
          <w:sz w:val="24"/>
          <w:szCs w:val="24"/>
        </w:rPr>
        <w:t xml:space="preserve">      (fl.1401)</w:t>
      </w:r>
    </w:p>
    <w:p w14:paraId="0093306C" w14:textId="77777777" w:rsidR="00085038" w:rsidRDefault="00085038" w:rsidP="000850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Wiltshire.</w:t>
      </w:r>
    </w:p>
    <w:p w14:paraId="29B562BF" w14:textId="77777777" w:rsidR="00085038" w:rsidRDefault="00085038" w:rsidP="00085038">
      <w:pPr>
        <w:rPr>
          <w:rFonts w:ascii="Times New Roman" w:hAnsi="Times New Roman" w:cs="Times New Roman"/>
          <w:sz w:val="24"/>
          <w:szCs w:val="24"/>
        </w:rPr>
      </w:pPr>
    </w:p>
    <w:p w14:paraId="2E9A061E" w14:textId="77777777" w:rsidR="00085038" w:rsidRDefault="00085038" w:rsidP="00085038">
      <w:pPr>
        <w:rPr>
          <w:rFonts w:ascii="Times New Roman" w:hAnsi="Times New Roman" w:cs="Times New Roman"/>
          <w:sz w:val="24"/>
          <w:szCs w:val="24"/>
        </w:rPr>
      </w:pPr>
    </w:p>
    <w:p w14:paraId="65E96BE0" w14:textId="77777777" w:rsidR="00085038" w:rsidRDefault="00085038" w:rsidP="000850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Blake of Wiltshire(q.v.)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John Hull(q.v.)</w:t>
      </w:r>
    </w:p>
    <w:p w14:paraId="46DC50B2" w14:textId="77777777" w:rsidR="00085038" w:rsidRDefault="00085038" w:rsidP="000850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when he was appointed alnager in Wiltshire and Salisbury.</w:t>
      </w:r>
    </w:p>
    <w:p w14:paraId="0D10966E" w14:textId="7D8D8BDC" w:rsidR="00085038" w:rsidRDefault="00085038" w:rsidP="000850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p.90)</w:t>
      </w:r>
    </w:p>
    <w:p w14:paraId="3A3B76E6" w14:textId="77777777" w:rsidR="00640620" w:rsidRDefault="00640620" w:rsidP="00085038">
      <w:pPr>
        <w:rPr>
          <w:rFonts w:ascii="Times New Roman" w:hAnsi="Times New Roman" w:cs="Times New Roman"/>
          <w:sz w:val="24"/>
          <w:szCs w:val="24"/>
        </w:rPr>
      </w:pPr>
    </w:p>
    <w:p w14:paraId="5067C4AA" w14:textId="77777777" w:rsidR="00085038" w:rsidRDefault="00085038" w:rsidP="00085038">
      <w:pPr>
        <w:rPr>
          <w:rFonts w:ascii="Times New Roman" w:hAnsi="Times New Roman" w:cs="Times New Roman"/>
          <w:sz w:val="24"/>
          <w:szCs w:val="24"/>
        </w:rPr>
      </w:pPr>
    </w:p>
    <w:p w14:paraId="37F08B45" w14:textId="77777777" w:rsidR="00085038" w:rsidRDefault="00085038" w:rsidP="00085038">
      <w:pPr>
        <w:rPr>
          <w:rFonts w:ascii="Times New Roman" w:hAnsi="Times New Roman" w:cs="Times New Roman"/>
          <w:sz w:val="24"/>
          <w:szCs w:val="24"/>
        </w:rPr>
      </w:pPr>
    </w:p>
    <w:p w14:paraId="221BA3EB" w14:textId="77777777" w:rsidR="00085038" w:rsidRDefault="00085038" w:rsidP="000850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2021</w:t>
      </w:r>
    </w:p>
    <w:p w14:paraId="242EB24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A1919" w14:textId="77777777" w:rsidR="00085038" w:rsidRDefault="00085038" w:rsidP="009139A6">
      <w:r>
        <w:separator/>
      </w:r>
    </w:p>
  </w:endnote>
  <w:endnote w:type="continuationSeparator" w:id="0">
    <w:p w14:paraId="66850B82" w14:textId="77777777" w:rsidR="00085038" w:rsidRDefault="000850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0F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D35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6CA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98E8E" w14:textId="77777777" w:rsidR="00085038" w:rsidRDefault="00085038" w:rsidP="009139A6">
      <w:r>
        <w:separator/>
      </w:r>
    </w:p>
  </w:footnote>
  <w:footnote w:type="continuationSeparator" w:id="0">
    <w:p w14:paraId="32EF3672" w14:textId="77777777" w:rsidR="00085038" w:rsidRDefault="000850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27C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502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1A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38"/>
    <w:rsid w:val="000666E0"/>
    <w:rsid w:val="00085038"/>
    <w:rsid w:val="002510B7"/>
    <w:rsid w:val="005C130B"/>
    <w:rsid w:val="0064062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C6951"/>
  <w15:chartTrackingRefBased/>
  <w15:docId w15:val="{CB35EAA9-E2D2-4C5A-A425-396FEC13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03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2021-04-27T08:28:00Z</dcterms:created>
  <dcterms:modified xsi:type="dcterms:W3CDTF">2021-06-26T11:02:00Z</dcterms:modified>
</cp:coreProperties>
</file>