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7F4D" w:rsidRDefault="000F7F4D" w:rsidP="000F7F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DOCTON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0F7F4D" w:rsidRDefault="000F7F4D" w:rsidP="000F7F4D">
      <w:pPr>
        <w:rPr>
          <w:rFonts w:ascii="Times New Roman" w:hAnsi="Times New Roman" w:cs="Times New Roman"/>
        </w:rPr>
      </w:pPr>
    </w:p>
    <w:p w:rsidR="000F7F4D" w:rsidRDefault="000F7F4D" w:rsidP="000F7F4D">
      <w:pPr>
        <w:rPr>
          <w:rFonts w:ascii="Times New Roman" w:hAnsi="Times New Roman" w:cs="Times New Roman"/>
        </w:rPr>
      </w:pPr>
    </w:p>
    <w:p w:rsidR="000F7F4D" w:rsidRDefault="000F7F4D" w:rsidP="000F7F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trespass against John </w:t>
      </w:r>
      <w:proofErr w:type="spellStart"/>
      <w:r>
        <w:rPr>
          <w:rFonts w:ascii="Times New Roman" w:hAnsi="Times New Roman" w:cs="Times New Roman"/>
        </w:rPr>
        <w:t>Pruste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Sutcombe</w:t>
      </w:r>
      <w:proofErr w:type="spellEnd"/>
      <w:r>
        <w:rPr>
          <w:rFonts w:ascii="Times New Roman" w:hAnsi="Times New Roman" w:cs="Times New Roman"/>
        </w:rPr>
        <w:t>, Devon(q.v.).</w:t>
      </w:r>
    </w:p>
    <w:p w:rsidR="000F7F4D" w:rsidRDefault="000F7F4D" w:rsidP="000F7F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0F7F4D" w:rsidRDefault="000F7F4D" w:rsidP="000F7F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1485-6</w:t>
      </w:r>
      <w:r>
        <w:rPr>
          <w:rFonts w:ascii="Times New Roman" w:hAnsi="Times New Roman" w:cs="Times New Roman"/>
        </w:rPr>
        <w:tab/>
        <w:t>He was Reeve of Hartland borough, Devon.</w:t>
      </w:r>
    </w:p>
    <w:p w:rsidR="000F7F4D" w:rsidRDefault="000F7F4D" w:rsidP="000F7F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DB5E3C">
          <w:rPr>
            <w:rStyle w:val="Hyperlink"/>
            <w:rFonts w:ascii="Times New Roman" w:hAnsi="Times New Roman" w:cs="Times New Roman"/>
          </w:rPr>
          <w:t>www.discovery.nationalarchives.gov.uk</w:t>
        </w:r>
      </w:hyperlink>
      <w:r>
        <w:rPr>
          <w:rFonts w:ascii="Times New Roman" w:hAnsi="Times New Roman" w:cs="Times New Roman"/>
        </w:rPr>
        <w:t xml:space="preserve">  ref. AR/2/554)</w:t>
      </w:r>
    </w:p>
    <w:p w:rsidR="000F7F4D" w:rsidRDefault="000F7F4D" w:rsidP="000F7F4D">
      <w:pPr>
        <w:rPr>
          <w:rFonts w:ascii="Times New Roman" w:hAnsi="Times New Roman" w:cs="Times New Roman"/>
        </w:rPr>
      </w:pPr>
    </w:p>
    <w:p w:rsidR="000F7F4D" w:rsidRDefault="000F7F4D" w:rsidP="000F7F4D">
      <w:pPr>
        <w:rPr>
          <w:rFonts w:ascii="Times New Roman" w:hAnsi="Times New Roman" w:cs="Times New Roman"/>
        </w:rPr>
      </w:pPr>
    </w:p>
    <w:p w:rsidR="000F7F4D" w:rsidRDefault="000F7F4D" w:rsidP="000F7F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September 2017</w:t>
      </w:r>
    </w:p>
    <w:p w:rsidR="006B2F86" w:rsidRPr="00E71FC3" w:rsidRDefault="000F7F4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7F4D" w:rsidRDefault="000F7F4D" w:rsidP="00E71FC3">
      <w:r>
        <w:separator/>
      </w:r>
    </w:p>
  </w:endnote>
  <w:endnote w:type="continuationSeparator" w:id="0">
    <w:p w:rsidR="000F7F4D" w:rsidRDefault="000F7F4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7F4D" w:rsidRDefault="000F7F4D" w:rsidP="00E71FC3">
      <w:r>
        <w:separator/>
      </w:r>
    </w:p>
  </w:footnote>
  <w:footnote w:type="continuationSeparator" w:id="0">
    <w:p w:rsidR="000F7F4D" w:rsidRDefault="000F7F4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4D"/>
    <w:rsid w:val="000F7F4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956B24-802E-44B4-8E0A-076BF2379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7F4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F7F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2017-09-23T20:03:00Z</dcterms:created>
  <dcterms:modified xsi:type="dcterms:W3CDTF">2017-09-23T20:03:00Z</dcterms:modified>
</cp:coreProperties>
</file>