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3FCF3C" w14:textId="77777777" w:rsidR="009225AC" w:rsidRDefault="009225AC" w:rsidP="009225AC">
      <w:pPr>
        <w:pStyle w:val="NoSpacing"/>
        <w:spacing w:before="240"/>
      </w:pPr>
      <w:bookmarkStart w:id="0" w:name="_GoBack"/>
      <w:bookmarkEnd w:id="0"/>
      <w:r>
        <w:rPr>
          <w:u w:val="single"/>
        </w:rPr>
        <w:t>Thomas DOCKWRA</w:t>
      </w:r>
      <w:r>
        <w:t xml:space="preserve">        (fl.1483)</w:t>
      </w:r>
    </w:p>
    <w:p w14:paraId="04FDECD2" w14:textId="77777777" w:rsidR="009225AC" w:rsidRDefault="009225AC" w:rsidP="009225AC">
      <w:pPr>
        <w:pStyle w:val="NoSpacing"/>
        <w:spacing w:before="240"/>
      </w:pPr>
    </w:p>
    <w:p w14:paraId="1C72D45C" w14:textId="77777777" w:rsidR="009225AC" w:rsidRDefault="009225AC" w:rsidP="009225AC">
      <w:pPr>
        <w:pStyle w:val="NoSpacing"/>
      </w:pPr>
      <w:r>
        <w:tab/>
        <w:t>1483</w:t>
      </w:r>
      <w:r>
        <w:tab/>
        <w:t xml:space="preserve">He made a plaint of account as receiver against Robert </w:t>
      </w:r>
      <w:proofErr w:type="spellStart"/>
      <w:r>
        <w:t>Novyll</w:t>
      </w:r>
      <w:proofErr w:type="spellEnd"/>
      <w:r>
        <w:t xml:space="preserve"> of </w:t>
      </w:r>
    </w:p>
    <w:p w14:paraId="7C499D5E" w14:textId="77777777" w:rsidR="009225AC" w:rsidRDefault="009225AC" w:rsidP="009225AC">
      <w:pPr>
        <w:pStyle w:val="NoSpacing"/>
      </w:pPr>
      <w:r>
        <w:tab/>
      </w:r>
      <w:r>
        <w:tab/>
        <w:t>of Kendal, Westmoreland(q.v.).</w:t>
      </w:r>
    </w:p>
    <w:p w14:paraId="2F271816" w14:textId="77777777" w:rsidR="009225AC" w:rsidRDefault="009225AC" w:rsidP="009225AC">
      <w:pPr>
        <w:pStyle w:val="NoSpacing"/>
      </w:pPr>
      <w:r>
        <w:tab/>
      </w:r>
      <w:r>
        <w:tab/>
      </w:r>
      <w:r w:rsidRPr="00F103F1">
        <w:t>(</w:t>
      </w:r>
      <w:hyperlink r:id="rId6" w:history="1">
        <w:r w:rsidRPr="001078EE">
          <w:rPr>
            <w:rStyle w:val="Hyperlink"/>
          </w:rPr>
          <w:t>http://aalt.law.uh.edu/Indices/CP40Indices/CP40no883Pl.htm</w:t>
        </w:r>
      </w:hyperlink>
      <w:r>
        <w:t>)</w:t>
      </w:r>
    </w:p>
    <w:p w14:paraId="09D3BE11" w14:textId="77777777" w:rsidR="009225AC" w:rsidRDefault="009225AC" w:rsidP="009225AC">
      <w:pPr>
        <w:pStyle w:val="NoSpacing"/>
      </w:pPr>
    </w:p>
    <w:p w14:paraId="1B2F3CE3" w14:textId="77777777" w:rsidR="009225AC" w:rsidRDefault="009225AC" w:rsidP="009225AC">
      <w:pPr>
        <w:pStyle w:val="NoSpacing"/>
      </w:pPr>
    </w:p>
    <w:p w14:paraId="7E3F9878" w14:textId="77777777" w:rsidR="009225AC" w:rsidRDefault="009225AC" w:rsidP="009225AC">
      <w:pPr>
        <w:pStyle w:val="NoSpacing"/>
      </w:pPr>
      <w:r>
        <w:t>1 January 2020</w:t>
      </w:r>
    </w:p>
    <w:p w14:paraId="6CD42B10" w14:textId="77777777" w:rsidR="006B2F86" w:rsidRPr="00E71FC3" w:rsidRDefault="009225AC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486B99" w14:textId="77777777" w:rsidR="009225AC" w:rsidRDefault="009225AC" w:rsidP="00E71FC3">
      <w:pPr>
        <w:spacing w:after="0" w:line="240" w:lineRule="auto"/>
      </w:pPr>
      <w:r>
        <w:separator/>
      </w:r>
    </w:p>
  </w:endnote>
  <w:endnote w:type="continuationSeparator" w:id="0">
    <w:p w14:paraId="77570A65" w14:textId="77777777" w:rsidR="009225AC" w:rsidRDefault="009225A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BCBE8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8505EB" w14:textId="77777777" w:rsidR="009225AC" w:rsidRDefault="009225AC" w:rsidP="00E71FC3">
      <w:pPr>
        <w:spacing w:after="0" w:line="240" w:lineRule="auto"/>
      </w:pPr>
      <w:r>
        <w:separator/>
      </w:r>
    </w:p>
  </w:footnote>
  <w:footnote w:type="continuationSeparator" w:id="0">
    <w:p w14:paraId="22454793" w14:textId="77777777" w:rsidR="009225AC" w:rsidRDefault="009225A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5AC"/>
    <w:rsid w:val="001A7C09"/>
    <w:rsid w:val="00577BD5"/>
    <w:rsid w:val="00656CBA"/>
    <w:rsid w:val="006A1F77"/>
    <w:rsid w:val="00733BE7"/>
    <w:rsid w:val="009225A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34703"/>
  <w15:chartTrackingRefBased/>
  <w15:docId w15:val="{AF444B57-C422-47C3-B0EC-54E580A16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9225A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2020-01-28T19:10:00Z</dcterms:created>
  <dcterms:modified xsi:type="dcterms:W3CDTF">2020-01-28T19:11:00Z</dcterms:modified>
</cp:coreProperties>
</file>