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7A1" w:rsidRDefault="006B37A1" w:rsidP="006B37A1">
      <w:pPr>
        <w:pStyle w:val="NoSpacing"/>
      </w:pPr>
      <w:r>
        <w:rPr>
          <w:u w:val="single"/>
        </w:rPr>
        <w:t>Roger DOCKWRA</w:t>
      </w:r>
      <w:r>
        <w:t xml:space="preserve">       (fl.1409-37)</w:t>
      </w:r>
    </w:p>
    <w:p w:rsidR="006B37A1" w:rsidRDefault="006B37A1" w:rsidP="006B37A1">
      <w:pPr>
        <w:pStyle w:val="NoSpacing"/>
      </w:pPr>
      <w:proofErr w:type="gramStart"/>
      <w:r>
        <w:t>Vicar of Burton-in-Kendal.</w:t>
      </w:r>
      <w:proofErr w:type="gramEnd"/>
    </w:p>
    <w:p w:rsidR="006B37A1" w:rsidRDefault="006B37A1" w:rsidP="006B37A1">
      <w:pPr>
        <w:pStyle w:val="NoSpacing"/>
      </w:pPr>
    </w:p>
    <w:p w:rsidR="006B37A1" w:rsidRDefault="006B37A1" w:rsidP="006B37A1">
      <w:pPr>
        <w:pStyle w:val="NoSpacing"/>
      </w:pPr>
    </w:p>
    <w:p w:rsidR="006B37A1" w:rsidRDefault="006B37A1" w:rsidP="006B37A1">
      <w:pPr>
        <w:pStyle w:val="NoSpacing"/>
      </w:pPr>
      <w:r>
        <w:tab/>
        <w:t>1409</w:t>
      </w:r>
      <w:r>
        <w:tab/>
        <w:t>He became Vicar.</w:t>
      </w:r>
    </w:p>
    <w:p w:rsidR="006B37A1" w:rsidRDefault="006B37A1" w:rsidP="006B37A1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http://www.yobunny.org.uk/yobunny/hist/incumbents/in-vicars.htm</w:t>
        </w:r>
      </w:hyperlink>
      <w:r>
        <w:t>)</w:t>
      </w:r>
    </w:p>
    <w:p w:rsidR="006B37A1" w:rsidRDefault="006B37A1" w:rsidP="006B37A1">
      <w:pPr>
        <w:pStyle w:val="NoSpacing"/>
      </w:pPr>
    </w:p>
    <w:p w:rsidR="006B37A1" w:rsidRDefault="006B37A1" w:rsidP="006B37A1">
      <w:pPr>
        <w:pStyle w:val="NoSpacing"/>
      </w:pPr>
    </w:p>
    <w:p w:rsidR="006B37A1" w:rsidRDefault="006B37A1" w:rsidP="006B37A1">
      <w:pPr>
        <w:pStyle w:val="NoSpacing"/>
      </w:pPr>
      <w:r>
        <w:t>17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7A1" w:rsidRDefault="006B37A1" w:rsidP="00920DE3">
      <w:pPr>
        <w:spacing w:after="0" w:line="240" w:lineRule="auto"/>
      </w:pPr>
      <w:r>
        <w:separator/>
      </w:r>
    </w:p>
  </w:endnote>
  <w:endnote w:type="continuationSeparator" w:id="0">
    <w:p w:rsidR="006B37A1" w:rsidRDefault="006B37A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7A1" w:rsidRDefault="006B37A1" w:rsidP="00920DE3">
      <w:pPr>
        <w:spacing w:after="0" w:line="240" w:lineRule="auto"/>
      </w:pPr>
      <w:r>
        <w:separator/>
      </w:r>
    </w:p>
  </w:footnote>
  <w:footnote w:type="continuationSeparator" w:id="0">
    <w:p w:rsidR="006B37A1" w:rsidRDefault="006B37A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7A1"/>
    <w:rsid w:val="00120749"/>
    <w:rsid w:val="00624CAE"/>
    <w:rsid w:val="006B37A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B37A1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B37A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yobunny.org.uk/yobunny/hist/incumbents/in-vicars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2013-09-12T18:50:00Z</dcterms:created>
  <dcterms:modified xsi:type="dcterms:W3CDTF">2013-09-12T18:50:00Z</dcterms:modified>
</cp:coreProperties>
</file>