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8F7C6" w14:textId="77777777" w:rsidR="004F1752" w:rsidRDefault="004F1752" w:rsidP="004F17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DOCKETT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5CB643FD" w14:textId="77777777" w:rsidR="004F1752" w:rsidRDefault="004F1752" w:rsidP="004F17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5B31AD" w14:textId="77777777" w:rsidR="004F1752" w:rsidRDefault="004F1752" w:rsidP="004F17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8DA1D9" w14:textId="77777777" w:rsidR="004F1752" w:rsidRDefault="004F1752" w:rsidP="004F17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Brother of John Dockett(q.v.).     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pp.438-9)</w:t>
      </w:r>
    </w:p>
    <w:p w14:paraId="3486E02B" w14:textId="77777777" w:rsidR="004F1752" w:rsidRDefault="004F1752" w:rsidP="004F17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529F66" w14:textId="77777777" w:rsidR="004F1752" w:rsidRDefault="004F1752" w:rsidP="004F17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B9D45C" w14:textId="77777777" w:rsidR="004F1752" w:rsidRDefault="004F1752" w:rsidP="004F17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Sep.1485</w:t>
      </w:r>
      <w:r>
        <w:rPr>
          <w:rFonts w:ascii="Times New Roman" w:hAnsi="Times New Roman" w:cs="Times New Roman"/>
          <w:sz w:val="24"/>
          <w:szCs w:val="24"/>
        </w:rPr>
        <w:tab/>
        <w:t>John bequeathed him his best gown and doublet with his hose.  (ibid.)</w:t>
      </w:r>
    </w:p>
    <w:p w14:paraId="1D14B221" w14:textId="77777777" w:rsidR="004F1752" w:rsidRDefault="004F1752" w:rsidP="004F17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025443" w14:textId="77777777" w:rsidR="004F1752" w:rsidRDefault="004F1752" w:rsidP="004F17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67519F" w14:textId="77777777" w:rsidR="004F1752" w:rsidRDefault="004F1752" w:rsidP="004F17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4679D2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B31EC" w14:textId="77777777" w:rsidR="004F1752" w:rsidRDefault="004F1752" w:rsidP="009139A6">
      <w:r>
        <w:separator/>
      </w:r>
    </w:p>
  </w:endnote>
  <w:endnote w:type="continuationSeparator" w:id="0">
    <w:p w14:paraId="70CC7FE1" w14:textId="77777777" w:rsidR="004F1752" w:rsidRDefault="004F17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8F8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254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F85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2E2EC" w14:textId="77777777" w:rsidR="004F1752" w:rsidRDefault="004F1752" w:rsidP="009139A6">
      <w:r>
        <w:separator/>
      </w:r>
    </w:p>
  </w:footnote>
  <w:footnote w:type="continuationSeparator" w:id="0">
    <w:p w14:paraId="6204165E" w14:textId="77777777" w:rsidR="004F1752" w:rsidRDefault="004F17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41F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917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6AE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752"/>
    <w:rsid w:val="000666E0"/>
    <w:rsid w:val="002510B7"/>
    <w:rsid w:val="004F175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30B86"/>
  <w15:chartTrackingRefBased/>
  <w15:docId w15:val="{BD490C84-DDD8-4134-98C1-0CDC75EA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2021-08-04T10:24:00Z</dcterms:created>
  <dcterms:modified xsi:type="dcterms:W3CDTF">2021-08-04T10:25:00Z</dcterms:modified>
</cp:coreProperties>
</file>