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8CFF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DOCKETT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d.1485)</w:t>
      </w:r>
    </w:p>
    <w:p w14:paraId="33BEE2E3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12E68C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2358A9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Edith(q.v.). 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pp.438-9)</w:t>
      </w:r>
    </w:p>
    <w:p w14:paraId="7C0D1007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CC512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9105FF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Sep.1485</w:t>
      </w:r>
      <w:r>
        <w:rPr>
          <w:rFonts w:ascii="Times New Roman" w:hAnsi="Times New Roman" w:cs="Times New Roman"/>
          <w:sz w:val="24"/>
          <w:szCs w:val="24"/>
        </w:rPr>
        <w:tab/>
        <w:t>He made his Will.     (ibid.)</w:t>
      </w:r>
    </w:p>
    <w:p w14:paraId="62A00C42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His Will was proved.   (ibid.) </w:t>
      </w:r>
    </w:p>
    <w:p w14:paraId="31032D4C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D96F9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5AA8B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Executrix:   Edith.   (ibid.)</w:t>
      </w:r>
    </w:p>
    <w:p w14:paraId="242C7967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Overseers:   William Fincham(q.v.), John Horne(q.v.),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Malibroke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593A3544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A4B2B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285D0" w14:textId="77777777" w:rsidR="006C47D4" w:rsidRDefault="006C47D4" w:rsidP="006C4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36F467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BAC60" w14:textId="77777777" w:rsidR="006C47D4" w:rsidRDefault="006C47D4" w:rsidP="009139A6">
      <w:r>
        <w:separator/>
      </w:r>
    </w:p>
  </w:endnote>
  <w:endnote w:type="continuationSeparator" w:id="0">
    <w:p w14:paraId="20082BE2" w14:textId="77777777" w:rsidR="006C47D4" w:rsidRDefault="006C47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52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FE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A3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8B9D8" w14:textId="77777777" w:rsidR="006C47D4" w:rsidRDefault="006C47D4" w:rsidP="009139A6">
      <w:r>
        <w:separator/>
      </w:r>
    </w:p>
  </w:footnote>
  <w:footnote w:type="continuationSeparator" w:id="0">
    <w:p w14:paraId="29D9B47F" w14:textId="77777777" w:rsidR="006C47D4" w:rsidRDefault="006C47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02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72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CB7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D4"/>
    <w:rsid w:val="000666E0"/>
    <w:rsid w:val="002510B7"/>
    <w:rsid w:val="005C130B"/>
    <w:rsid w:val="006C47D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F36F1"/>
  <w15:chartTrackingRefBased/>
  <w15:docId w15:val="{B81C11B3-A6DC-42A4-9D83-E3E6CBC9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2021-08-04T10:20:00Z</dcterms:created>
  <dcterms:modified xsi:type="dcterms:W3CDTF">2021-08-04T10:20:00Z</dcterms:modified>
</cp:coreProperties>
</file>