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E8D60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Edith DOCKETT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5D82836D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8C77C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09C68C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pp.438-9)</w:t>
      </w:r>
    </w:p>
    <w:p w14:paraId="0B12D549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CFEA0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11274C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Sep.1485</w:t>
      </w:r>
      <w:r>
        <w:rPr>
          <w:rFonts w:ascii="Times New Roman" w:hAnsi="Times New Roman" w:cs="Times New Roman"/>
          <w:sz w:val="24"/>
          <w:szCs w:val="24"/>
        </w:rPr>
        <w:tab/>
        <w:t>John nominated her as the executrix of his Will.   (ibid.)</w:t>
      </w:r>
    </w:p>
    <w:p w14:paraId="451D9375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ECB4B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9C347" w14:textId="77777777" w:rsidR="00400FB1" w:rsidRDefault="00400FB1" w:rsidP="00400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7E288C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D6AFF" w14:textId="77777777" w:rsidR="00400FB1" w:rsidRDefault="00400FB1" w:rsidP="009139A6">
      <w:r>
        <w:separator/>
      </w:r>
    </w:p>
  </w:endnote>
  <w:endnote w:type="continuationSeparator" w:id="0">
    <w:p w14:paraId="42497BFE" w14:textId="77777777" w:rsidR="00400FB1" w:rsidRDefault="00400F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3E2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8E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62C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2A884" w14:textId="77777777" w:rsidR="00400FB1" w:rsidRDefault="00400FB1" w:rsidP="009139A6">
      <w:r>
        <w:separator/>
      </w:r>
    </w:p>
  </w:footnote>
  <w:footnote w:type="continuationSeparator" w:id="0">
    <w:p w14:paraId="74AC1062" w14:textId="77777777" w:rsidR="00400FB1" w:rsidRDefault="00400F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CE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68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AFB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B1"/>
    <w:rsid w:val="000666E0"/>
    <w:rsid w:val="002510B7"/>
    <w:rsid w:val="00400FB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9BBA9"/>
  <w15:chartTrackingRefBased/>
  <w15:docId w15:val="{FB42B6EA-B23B-4AFF-BF3F-00755B35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2021-08-04T10:21:00Z</dcterms:created>
  <dcterms:modified xsi:type="dcterms:W3CDTF">2021-08-04T10:21:00Z</dcterms:modified>
</cp:coreProperties>
</file>