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197532" w14:textId="77777777" w:rsidR="00461AA7" w:rsidRDefault="00461AA7" w:rsidP="00461AA7">
      <w:pPr>
        <w:pStyle w:val="NoSpacing"/>
        <w:jc w:val="both"/>
      </w:pPr>
      <w:r>
        <w:rPr>
          <w:u w:val="single"/>
        </w:rPr>
        <w:t>Robert DOCKAR</w:t>
      </w:r>
      <w:r>
        <w:t xml:space="preserve">     </w:t>
      </w:r>
      <w:proofErr w:type="gramStart"/>
      <w:r>
        <w:t xml:space="preserve">   (</w:t>
      </w:r>
      <w:proofErr w:type="gramEnd"/>
      <w:r>
        <w:t>fl.1483)</w:t>
      </w:r>
    </w:p>
    <w:p w14:paraId="50B1C539" w14:textId="77777777" w:rsidR="00461AA7" w:rsidRDefault="00461AA7" w:rsidP="00461AA7">
      <w:pPr>
        <w:pStyle w:val="NoSpacing"/>
        <w:jc w:val="both"/>
      </w:pPr>
      <w:r>
        <w:t>of the collegiate church of Ripon; chaplain.</w:t>
      </w:r>
    </w:p>
    <w:p w14:paraId="4EE7EF2D" w14:textId="77777777" w:rsidR="00461AA7" w:rsidRDefault="00461AA7" w:rsidP="00461AA7">
      <w:pPr>
        <w:pStyle w:val="NoSpacing"/>
        <w:jc w:val="both"/>
      </w:pPr>
    </w:p>
    <w:p w14:paraId="32CF7886" w14:textId="77777777" w:rsidR="00461AA7" w:rsidRDefault="00461AA7" w:rsidP="00461AA7">
      <w:pPr>
        <w:pStyle w:val="NoSpacing"/>
        <w:jc w:val="both"/>
      </w:pPr>
    </w:p>
    <w:p w14:paraId="5C4F8B17" w14:textId="77777777" w:rsidR="00461AA7" w:rsidRDefault="00461AA7" w:rsidP="00461AA7">
      <w:pPr>
        <w:pStyle w:val="NoSpacing"/>
        <w:jc w:val="both"/>
      </w:pPr>
      <w:r>
        <w:t>22 Jan.1483</w:t>
      </w:r>
      <w:r>
        <w:tab/>
        <w:t>He was licensed to celebrate marriage without banns in the chapel of</w:t>
      </w:r>
    </w:p>
    <w:p w14:paraId="7297C619" w14:textId="77777777" w:rsidR="00461AA7" w:rsidRDefault="00461AA7" w:rsidP="00461AA7">
      <w:pPr>
        <w:pStyle w:val="NoSpacing"/>
        <w:jc w:val="both"/>
      </w:pPr>
      <w:r>
        <w:tab/>
      </w:r>
      <w:r>
        <w:tab/>
      </w:r>
      <w:proofErr w:type="spellStart"/>
      <w:proofErr w:type="gramStart"/>
      <w:r>
        <w:t>St.Mary</w:t>
      </w:r>
      <w:proofErr w:type="spellEnd"/>
      <w:proofErr w:type="gramEnd"/>
      <w:r>
        <w:t xml:space="preserve">, Ripon, between Richard </w:t>
      </w:r>
      <w:proofErr w:type="spellStart"/>
      <w:r>
        <w:t>Goldesburgh</w:t>
      </w:r>
      <w:proofErr w:type="spellEnd"/>
      <w:r>
        <w:t>, esquire(q.v.), and</w:t>
      </w:r>
    </w:p>
    <w:p w14:paraId="439797A1" w14:textId="77777777" w:rsidR="00461AA7" w:rsidRDefault="00461AA7" w:rsidP="00461AA7">
      <w:pPr>
        <w:pStyle w:val="NoSpacing"/>
        <w:jc w:val="both"/>
      </w:pPr>
      <w:r>
        <w:tab/>
      </w:r>
      <w:r>
        <w:tab/>
        <w:t xml:space="preserve">Agnes </w:t>
      </w:r>
      <w:proofErr w:type="spellStart"/>
      <w:r>
        <w:t>Tailyour</w:t>
      </w:r>
      <w:proofErr w:type="spellEnd"/>
      <w:r>
        <w:t xml:space="preserve"> of Ripon(q.v.), who had long lived together as man</w:t>
      </w:r>
    </w:p>
    <w:p w14:paraId="29A0E0B8" w14:textId="77777777" w:rsidR="00461AA7" w:rsidRDefault="00461AA7" w:rsidP="00461AA7">
      <w:pPr>
        <w:pStyle w:val="NoSpacing"/>
        <w:jc w:val="both"/>
      </w:pPr>
      <w:r>
        <w:tab/>
      </w:r>
      <w:r>
        <w:tab/>
        <w:t>and wife and now wanted to regularise their position.</w:t>
      </w:r>
    </w:p>
    <w:p w14:paraId="1BD9B588" w14:textId="77777777" w:rsidR="00461AA7" w:rsidRDefault="00461AA7" w:rsidP="00461AA7">
      <w:pPr>
        <w:pStyle w:val="NoSpacing"/>
      </w:pPr>
      <w:r>
        <w:tab/>
      </w:r>
      <w:r>
        <w:tab/>
        <w:t>(“The Register of Thomas Rotherham, Archbishop of York 1480-1500</w:t>
      </w:r>
    </w:p>
    <w:p w14:paraId="0A15EF36" w14:textId="77777777" w:rsidR="00461AA7" w:rsidRDefault="00461AA7" w:rsidP="00461AA7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p.28)</w:t>
      </w:r>
    </w:p>
    <w:p w14:paraId="0686A511" w14:textId="77777777" w:rsidR="00461AA7" w:rsidRDefault="00461AA7" w:rsidP="00461AA7">
      <w:pPr>
        <w:pStyle w:val="NoSpacing"/>
        <w:jc w:val="both"/>
      </w:pPr>
    </w:p>
    <w:p w14:paraId="7677245C" w14:textId="77777777" w:rsidR="00461AA7" w:rsidRDefault="00461AA7" w:rsidP="00461AA7">
      <w:pPr>
        <w:pStyle w:val="NoSpacing"/>
        <w:jc w:val="both"/>
      </w:pPr>
    </w:p>
    <w:p w14:paraId="53BADD8C" w14:textId="77777777" w:rsidR="00461AA7" w:rsidRDefault="00461AA7" w:rsidP="00461AA7">
      <w:pPr>
        <w:pStyle w:val="NoSpacing"/>
        <w:jc w:val="both"/>
      </w:pPr>
      <w:r>
        <w:t>10 June 2019</w:t>
      </w:r>
    </w:p>
    <w:p w14:paraId="1F68F760" w14:textId="77777777" w:rsidR="006B2F86" w:rsidRPr="00E71FC3" w:rsidRDefault="00461AA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D8FEC5" w14:textId="77777777" w:rsidR="00461AA7" w:rsidRDefault="00461AA7" w:rsidP="00E71FC3">
      <w:pPr>
        <w:spacing w:after="0" w:line="240" w:lineRule="auto"/>
      </w:pPr>
      <w:r>
        <w:separator/>
      </w:r>
    </w:p>
  </w:endnote>
  <w:endnote w:type="continuationSeparator" w:id="0">
    <w:p w14:paraId="421B9178" w14:textId="77777777" w:rsidR="00461AA7" w:rsidRDefault="00461A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4A1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6E463" w14:textId="77777777" w:rsidR="00461AA7" w:rsidRDefault="00461AA7" w:rsidP="00E71FC3">
      <w:pPr>
        <w:spacing w:after="0" w:line="240" w:lineRule="auto"/>
      </w:pPr>
      <w:r>
        <w:separator/>
      </w:r>
    </w:p>
  </w:footnote>
  <w:footnote w:type="continuationSeparator" w:id="0">
    <w:p w14:paraId="29A16EC5" w14:textId="77777777" w:rsidR="00461AA7" w:rsidRDefault="00461A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AA7"/>
    <w:rsid w:val="001A7C09"/>
    <w:rsid w:val="00461AA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A9AA0"/>
  <w15:chartTrackingRefBased/>
  <w15:docId w15:val="{886CE86B-2E27-4DBB-BF89-17A79F96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2019-06-20T20:32:00Z</dcterms:created>
  <dcterms:modified xsi:type="dcterms:W3CDTF">2019-06-20T20:32:00Z</dcterms:modified>
</cp:coreProperties>
</file>