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18E4D" w14:textId="77777777" w:rsidR="004902BC" w:rsidRDefault="004902BC" w:rsidP="004902BC">
      <w:pPr>
        <w:pStyle w:val="NoSpacing"/>
      </w:pPr>
      <w:r>
        <w:rPr>
          <w:u w:val="single"/>
        </w:rPr>
        <w:t>Unknown DOBYNSON</w:t>
      </w:r>
      <w:r>
        <w:t xml:space="preserve">   </w:t>
      </w:r>
      <w:proofErr w:type="gramStart"/>
      <w:r>
        <w:t xml:space="preserve">   (</w:t>
      </w:r>
      <w:proofErr w:type="gramEnd"/>
      <w:r>
        <w:t>fl.1463-4)</w:t>
      </w:r>
    </w:p>
    <w:p w14:paraId="728CDFA9" w14:textId="77777777" w:rsidR="004902BC" w:rsidRDefault="004902BC" w:rsidP="004902BC">
      <w:pPr>
        <w:pStyle w:val="NoSpacing"/>
      </w:pPr>
      <w:r>
        <w:t>A monk.</w:t>
      </w:r>
    </w:p>
    <w:p w14:paraId="216D3F5F" w14:textId="77777777" w:rsidR="004902BC" w:rsidRDefault="004902BC" w:rsidP="004902BC">
      <w:pPr>
        <w:pStyle w:val="NoSpacing"/>
      </w:pPr>
    </w:p>
    <w:p w14:paraId="7724E56B" w14:textId="77777777" w:rsidR="004902BC" w:rsidRDefault="004902BC" w:rsidP="004902BC">
      <w:pPr>
        <w:pStyle w:val="NoSpacing"/>
      </w:pPr>
    </w:p>
    <w:p w14:paraId="5D8225C4" w14:textId="77777777" w:rsidR="004902BC" w:rsidRDefault="004902BC" w:rsidP="004902BC">
      <w:pPr>
        <w:pStyle w:val="NoSpacing"/>
      </w:pPr>
      <w:r>
        <w:t xml:space="preserve">         1463-4</w:t>
      </w:r>
      <w:r>
        <w:tab/>
        <w:t>Resident.</w:t>
      </w:r>
    </w:p>
    <w:p w14:paraId="64EFBF9F" w14:textId="77777777" w:rsidR="004902BC" w:rsidRDefault="004902BC" w:rsidP="004902BC">
      <w:pPr>
        <w:pStyle w:val="NoSpacing"/>
      </w:pPr>
      <w:r>
        <w:tab/>
      </w:r>
      <w:r>
        <w:tab/>
        <w:t xml:space="preserve">(“Alumni </w:t>
      </w:r>
      <w:proofErr w:type="spellStart"/>
      <w:r>
        <w:t>Cantabrigienses</w:t>
      </w:r>
      <w:proofErr w:type="spellEnd"/>
      <w:r>
        <w:t xml:space="preserve">” compiled by John Venn and </w:t>
      </w:r>
      <w:proofErr w:type="spellStart"/>
      <w:r>
        <w:t>J.</w:t>
      </w:r>
      <w:proofErr w:type="gramStart"/>
      <w:r>
        <w:t>A.Venn</w:t>
      </w:r>
      <w:proofErr w:type="spellEnd"/>
      <w:proofErr w:type="gramEnd"/>
      <w:r>
        <w:t>, pub. Cambridge</w:t>
      </w:r>
    </w:p>
    <w:p w14:paraId="5C97146C" w14:textId="77777777" w:rsidR="004902BC" w:rsidRDefault="004902BC" w:rsidP="004902BC">
      <w:pPr>
        <w:pStyle w:val="NoSpacing"/>
        <w:ind w:left="720" w:firstLine="720"/>
      </w:pPr>
      <w:r>
        <w:t>University Press, 1922, part I volume II p.48)</w:t>
      </w:r>
    </w:p>
    <w:p w14:paraId="2AF74F06" w14:textId="77777777" w:rsidR="004902BC" w:rsidRDefault="004902BC" w:rsidP="004902BC">
      <w:pPr>
        <w:pStyle w:val="NoSpacing"/>
      </w:pPr>
    </w:p>
    <w:p w14:paraId="6C9F6036" w14:textId="77777777" w:rsidR="004902BC" w:rsidRDefault="004902BC" w:rsidP="004902BC">
      <w:pPr>
        <w:pStyle w:val="NoSpacing"/>
      </w:pPr>
    </w:p>
    <w:p w14:paraId="393AD8F3" w14:textId="77777777" w:rsidR="004902BC" w:rsidRDefault="004902BC" w:rsidP="004902BC">
      <w:pPr>
        <w:pStyle w:val="NoSpacing"/>
      </w:pPr>
      <w:r>
        <w:t>2 December 2024</w:t>
      </w:r>
    </w:p>
    <w:p w14:paraId="594F07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 w:rsidSect="004902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927E5" w14:textId="77777777" w:rsidR="004902BC" w:rsidRDefault="004902BC" w:rsidP="009139A6">
      <w:r>
        <w:separator/>
      </w:r>
    </w:p>
  </w:endnote>
  <w:endnote w:type="continuationSeparator" w:id="0">
    <w:p w14:paraId="0F6DA868" w14:textId="77777777" w:rsidR="004902BC" w:rsidRDefault="004902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5BC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704F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4B1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241A8" w14:textId="77777777" w:rsidR="004902BC" w:rsidRDefault="004902BC" w:rsidP="009139A6">
      <w:r>
        <w:separator/>
      </w:r>
    </w:p>
  </w:footnote>
  <w:footnote w:type="continuationSeparator" w:id="0">
    <w:p w14:paraId="6C6CDD61" w14:textId="77777777" w:rsidR="004902BC" w:rsidRDefault="004902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A28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117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E34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BC"/>
    <w:rsid w:val="000666E0"/>
    <w:rsid w:val="00101CE1"/>
    <w:rsid w:val="002510B7"/>
    <w:rsid w:val="00270799"/>
    <w:rsid w:val="004902B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3D678"/>
  <w15:chartTrackingRefBased/>
  <w15:docId w15:val="{D59988B8-DC6B-4E4F-BC3C-5E6810F9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2024-12-03T19:35:00Z</dcterms:created>
  <dcterms:modified xsi:type="dcterms:W3CDTF">2024-12-03T19:36:00Z</dcterms:modified>
</cp:coreProperties>
</file>