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E1867D" w14:textId="77777777" w:rsidR="0089398B" w:rsidRDefault="0089398B" w:rsidP="0089398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DOBYNS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fl.1484)</w:t>
      </w:r>
    </w:p>
    <w:p w14:paraId="0DF13BB9" w14:textId="77777777" w:rsidR="0089398B" w:rsidRDefault="0089398B" w:rsidP="0089398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A8CDCF4" w14:textId="77777777" w:rsidR="0089398B" w:rsidRDefault="0089398B" w:rsidP="0089398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905780D" w14:textId="77777777" w:rsidR="0089398B" w:rsidRDefault="0089398B" w:rsidP="0089398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6 Oct.1484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held in </w:t>
      </w:r>
      <w:proofErr w:type="spellStart"/>
      <w:r>
        <w:rPr>
          <w:rFonts w:ascii="Times New Roman" w:hAnsi="Times New Roman" w:cs="Times New Roman"/>
          <w:sz w:val="24"/>
          <w:szCs w:val="24"/>
        </w:rPr>
        <w:t>Cirencester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</w:p>
    <w:p w14:paraId="31DB447E" w14:textId="77777777" w:rsidR="0089398B" w:rsidRDefault="0089398B" w:rsidP="0089398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Gloucestershire, into lands of Martin Ferrers(q.v.).</w:t>
      </w:r>
    </w:p>
    <w:p w14:paraId="43DF7156" w14:textId="77777777" w:rsidR="0089398B" w:rsidRDefault="0089398B" w:rsidP="0089398B">
      <w:pPr>
        <w:pStyle w:val="NoSpacing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(Calendar of Inquisitions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Post Mortem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1 Edward V to Richard III,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vol.XXV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6E0BC8BB" w14:textId="77777777" w:rsidR="0089398B" w:rsidRDefault="0089398B" w:rsidP="0089398B">
      <w:pPr>
        <w:pStyle w:val="NoSpacing"/>
        <w:ind w:left="720"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1483-5, ed. Gordon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McKelvie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pub. The Boydell Press 2021, p.20)</w:t>
      </w:r>
    </w:p>
    <w:p w14:paraId="55209BA1" w14:textId="77777777" w:rsidR="0089398B" w:rsidRDefault="0089398B" w:rsidP="0089398B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5EFF4654" w14:textId="77777777" w:rsidR="0089398B" w:rsidRDefault="0089398B" w:rsidP="0089398B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0239F25D" w14:textId="77777777" w:rsidR="0089398B" w:rsidRPr="00C54EF5" w:rsidRDefault="0089398B" w:rsidP="0089398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17 October 2021</w:t>
      </w:r>
    </w:p>
    <w:p w14:paraId="512E2431" w14:textId="04139834" w:rsidR="00BA00AB" w:rsidRPr="0089398B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89398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276B94" w14:textId="77777777" w:rsidR="0089398B" w:rsidRDefault="0089398B" w:rsidP="009139A6">
      <w:r>
        <w:separator/>
      </w:r>
    </w:p>
  </w:endnote>
  <w:endnote w:type="continuationSeparator" w:id="0">
    <w:p w14:paraId="56B7470B" w14:textId="77777777" w:rsidR="0089398B" w:rsidRDefault="0089398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1B679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81931F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C25BE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2F5273" w14:textId="77777777" w:rsidR="0089398B" w:rsidRDefault="0089398B" w:rsidP="009139A6">
      <w:r>
        <w:separator/>
      </w:r>
    </w:p>
  </w:footnote>
  <w:footnote w:type="continuationSeparator" w:id="0">
    <w:p w14:paraId="35C10A05" w14:textId="77777777" w:rsidR="0089398B" w:rsidRDefault="0089398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AE302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2AE11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DCF86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398B"/>
    <w:rsid w:val="000666E0"/>
    <w:rsid w:val="002510B7"/>
    <w:rsid w:val="005C130B"/>
    <w:rsid w:val="00826F5C"/>
    <w:rsid w:val="0089398B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014DDE"/>
  <w15:chartTrackingRefBased/>
  <w15:docId w15:val="{B8071BB9-1D31-4646-A4F5-1BF1934B21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48</Words>
  <Characters>275</Characters>
  <Application>Microsoft Office Word</Application>
  <DocSecurity>0</DocSecurity>
  <Lines>2</Lines>
  <Paragraphs>1</Paragraphs>
  <ScaleCrop>false</ScaleCrop>
  <Company/>
  <LinksUpToDate>false</LinksUpToDate>
  <CharactersWithSpaces>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2021-10-17T20:05:00Z</dcterms:created>
  <dcterms:modified xsi:type="dcterms:W3CDTF">2021-10-17T20:06:00Z</dcterms:modified>
</cp:coreProperties>
</file>