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783A0" w14:textId="2E6F7523" w:rsidR="006B2F86" w:rsidRDefault="00512469" w:rsidP="00E71FC3">
      <w:pPr>
        <w:pStyle w:val="NoSpacing"/>
      </w:pPr>
      <w:r>
        <w:rPr>
          <w:u w:val="single"/>
        </w:rPr>
        <w:t>Agnes DOBYNS</w:t>
      </w:r>
      <w:r>
        <w:t xml:space="preserve">    </w:t>
      </w:r>
      <w:proofErr w:type="gramStart"/>
      <w:r>
        <w:t xml:space="preserve">   (</w:t>
      </w:r>
      <w:proofErr w:type="gramEnd"/>
      <w:r>
        <w:t>d.1482-3)</w:t>
      </w:r>
    </w:p>
    <w:p w14:paraId="04ED8614" w14:textId="273D4FE2" w:rsidR="00512469" w:rsidRDefault="00512469" w:rsidP="00E71FC3">
      <w:pPr>
        <w:pStyle w:val="NoSpacing"/>
      </w:pPr>
    </w:p>
    <w:p w14:paraId="762E67CA" w14:textId="6D50B6A7" w:rsidR="00512469" w:rsidRDefault="00512469" w:rsidP="00E71FC3">
      <w:pPr>
        <w:pStyle w:val="NoSpacing"/>
      </w:pPr>
    </w:p>
    <w:p w14:paraId="4C7C11B0" w14:textId="5078EDB5" w:rsidR="00512469" w:rsidRDefault="00512469" w:rsidP="00E71FC3">
      <w:pPr>
        <w:pStyle w:val="NoSpacing"/>
      </w:pPr>
      <w:r>
        <w:t>= Thomas.</w:t>
      </w:r>
    </w:p>
    <w:p w14:paraId="4A44087A" w14:textId="4C715997" w:rsidR="00512469" w:rsidRDefault="00512469" w:rsidP="00E71FC3">
      <w:pPr>
        <w:pStyle w:val="NoSpacing"/>
      </w:pPr>
      <w:r>
        <w:t>(V.C.H. Wiltshire vol.9 p.10)</w:t>
      </w:r>
    </w:p>
    <w:p w14:paraId="3386E19A" w14:textId="5889B26D" w:rsidR="00512469" w:rsidRDefault="00512469" w:rsidP="00E71FC3">
      <w:pPr>
        <w:pStyle w:val="NoSpacing"/>
      </w:pPr>
    </w:p>
    <w:p w14:paraId="358EE580" w14:textId="46073A8A" w:rsidR="00512469" w:rsidRDefault="00512469" w:rsidP="00E71FC3">
      <w:pPr>
        <w:pStyle w:val="NoSpacing"/>
      </w:pPr>
    </w:p>
    <w:p w14:paraId="1E5D8E36" w14:textId="07B5EE4C" w:rsidR="00512469" w:rsidRDefault="00512469" w:rsidP="00E71FC3">
      <w:pPr>
        <w:pStyle w:val="NoSpacing"/>
      </w:pPr>
      <w:r>
        <w:t xml:space="preserve">         1482-3</w:t>
      </w:r>
      <w:r>
        <w:tab/>
        <w:t xml:space="preserve">She died </w:t>
      </w:r>
      <w:proofErr w:type="spellStart"/>
      <w:r>
        <w:t>seised</w:t>
      </w:r>
      <w:proofErr w:type="spellEnd"/>
      <w:r>
        <w:t xml:space="preserve"> of certain lands and tenements un </w:t>
      </w:r>
      <w:proofErr w:type="spellStart"/>
      <w:r>
        <w:t>Burderop</w:t>
      </w:r>
      <w:proofErr w:type="spellEnd"/>
      <w:r>
        <w:t xml:space="preserve"> and Hodson,</w:t>
      </w:r>
    </w:p>
    <w:p w14:paraId="698387B0" w14:textId="6C23ECFE" w:rsidR="00512469" w:rsidRDefault="00512469" w:rsidP="00E71FC3">
      <w:pPr>
        <w:pStyle w:val="NoSpacing"/>
      </w:pPr>
      <w:r>
        <w:tab/>
      </w:r>
      <w:r>
        <w:tab/>
        <w:t>Wiltshire.  (ibid.)</w:t>
      </w:r>
    </w:p>
    <w:p w14:paraId="3947ACB5" w14:textId="0DB96CE8" w:rsidR="00512469" w:rsidRDefault="00512469" w:rsidP="00E71FC3">
      <w:pPr>
        <w:pStyle w:val="NoSpacing"/>
      </w:pPr>
    </w:p>
    <w:p w14:paraId="1D93A8E5" w14:textId="44C31DE7" w:rsidR="00512469" w:rsidRDefault="00512469" w:rsidP="00E71FC3">
      <w:pPr>
        <w:pStyle w:val="NoSpacing"/>
      </w:pPr>
    </w:p>
    <w:p w14:paraId="0C5EF00D" w14:textId="66C2FE44" w:rsidR="00512469" w:rsidRPr="00512469" w:rsidRDefault="00512469" w:rsidP="00E71FC3">
      <w:pPr>
        <w:pStyle w:val="NoSpacing"/>
      </w:pPr>
      <w:r>
        <w:t>20 January 2019</w:t>
      </w:r>
      <w:bookmarkStart w:id="0" w:name="_GoBack"/>
      <w:bookmarkEnd w:id="0"/>
    </w:p>
    <w:sectPr w:rsidR="00512469" w:rsidRPr="005124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FAC34" w14:textId="77777777" w:rsidR="00512469" w:rsidRDefault="00512469" w:rsidP="00E71FC3">
      <w:pPr>
        <w:spacing w:after="0" w:line="240" w:lineRule="auto"/>
      </w:pPr>
      <w:r>
        <w:separator/>
      </w:r>
    </w:p>
  </w:endnote>
  <w:endnote w:type="continuationSeparator" w:id="0">
    <w:p w14:paraId="6AB209A7" w14:textId="77777777" w:rsidR="00512469" w:rsidRDefault="005124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9B8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146C6" w14:textId="77777777" w:rsidR="00512469" w:rsidRDefault="00512469" w:rsidP="00E71FC3">
      <w:pPr>
        <w:spacing w:after="0" w:line="240" w:lineRule="auto"/>
      </w:pPr>
      <w:r>
        <w:separator/>
      </w:r>
    </w:p>
  </w:footnote>
  <w:footnote w:type="continuationSeparator" w:id="0">
    <w:p w14:paraId="72B91A9D" w14:textId="77777777" w:rsidR="00512469" w:rsidRDefault="005124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69"/>
    <w:rsid w:val="001A7C09"/>
    <w:rsid w:val="0051246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02881"/>
  <w15:chartTrackingRefBased/>
  <w15:docId w15:val="{139F0C67-9CCF-42CD-8E5D-DC18A544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2019-01-20T22:14:00Z</dcterms:created>
  <dcterms:modified xsi:type="dcterms:W3CDTF">2019-01-20T22:19:00Z</dcterms:modified>
</cp:coreProperties>
</file>