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1F3654" w14:textId="250C9CF5" w:rsidR="006B2F86" w:rsidRDefault="009F3410" w:rsidP="00E71FC3">
      <w:pPr>
        <w:pStyle w:val="NoSpacing"/>
      </w:pPr>
      <w:r>
        <w:rPr>
          <w:u w:val="single"/>
        </w:rPr>
        <w:t>William DOBYN</w:t>
      </w:r>
      <w:r>
        <w:t xml:space="preserve">  </w:t>
      </w:r>
      <w:proofErr w:type="gramStart"/>
      <w:r>
        <w:t xml:space="preserve">   (</w:t>
      </w:r>
      <w:proofErr w:type="gramEnd"/>
      <w:r>
        <w:t>fl.1404)</w:t>
      </w:r>
    </w:p>
    <w:p w14:paraId="6FEE313A" w14:textId="1FCB107C" w:rsidR="009F3410" w:rsidRDefault="009F3410" w:rsidP="00E71FC3">
      <w:pPr>
        <w:pStyle w:val="NoSpacing"/>
      </w:pPr>
      <w:r>
        <w:t>of the diocese of Exeter.</w:t>
      </w:r>
    </w:p>
    <w:p w14:paraId="4C441CCB" w14:textId="6C1176FA" w:rsidR="009F3410" w:rsidRDefault="009F3410" w:rsidP="00E71FC3">
      <w:pPr>
        <w:pStyle w:val="NoSpacing"/>
      </w:pPr>
    </w:p>
    <w:p w14:paraId="750E4FDA" w14:textId="411A41ED" w:rsidR="009F3410" w:rsidRDefault="009F3410" w:rsidP="00E71FC3">
      <w:pPr>
        <w:pStyle w:val="NoSpacing"/>
      </w:pPr>
    </w:p>
    <w:p w14:paraId="275FF1F2" w14:textId="25CB1FF6" w:rsidR="009F3410" w:rsidRDefault="009F3410" w:rsidP="00E71FC3">
      <w:pPr>
        <w:pStyle w:val="NoSpacing"/>
      </w:pPr>
      <w:r>
        <w:t>24 Jun.1404</w:t>
      </w:r>
      <w:r>
        <w:tab/>
        <w:t xml:space="preserve">He was ordained to his first tonsure in </w:t>
      </w:r>
      <w:proofErr w:type="spellStart"/>
      <w:r>
        <w:t>Toryton</w:t>
      </w:r>
      <w:proofErr w:type="spellEnd"/>
      <w:r>
        <w:t>, Devon.</w:t>
      </w:r>
    </w:p>
    <w:p w14:paraId="7C95D5F0" w14:textId="2CED41EE" w:rsidR="009F3410" w:rsidRDefault="009F3410" w:rsidP="00E71FC3">
      <w:pPr>
        <w:pStyle w:val="NoSpacing"/>
      </w:pPr>
      <w:r>
        <w:tab/>
      </w:r>
      <w:r>
        <w:tab/>
        <w:t>(“Stafford Register” pp.431 and 425)</w:t>
      </w:r>
    </w:p>
    <w:p w14:paraId="25071550" w14:textId="1BC96D57" w:rsidR="009F3410" w:rsidRDefault="009F3410" w:rsidP="00E71FC3">
      <w:pPr>
        <w:pStyle w:val="NoSpacing"/>
      </w:pPr>
    </w:p>
    <w:p w14:paraId="19745CD4" w14:textId="2019E9AA" w:rsidR="009F3410" w:rsidRDefault="009F3410" w:rsidP="00E71FC3">
      <w:pPr>
        <w:pStyle w:val="NoSpacing"/>
      </w:pPr>
    </w:p>
    <w:p w14:paraId="1D25DE86" w14:textId="3B12020E" w:rsidR="009F3410" w:rsidRPr="009F3410" w:rsidRDefault="009F3410" w:rsidP="00E71FC3">
      <w:pPr>
        <w:pStyle w:val="NoSpacing"/>
      </w:pPr>
      <w:r>
        <w:t>24 April 2019</w:t>
      </w:r>
      <w:bookmarkStart w:id="0" w:name="_GoBack"/>
      <w:bookmarkEnd w:id="0"/>
    </w:p>
    <w:sectPr w:rsidR="009F3410" w:rsidRPr="009F341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B855BC" w14:textId="77777777" w:rsidR="009F3410" w:rsidRDefault="009F3410" w:rsidP="00E71FC3">
      <w:pPr>
        <w:spacing w:after="0" w:line="240" w:lineRule="auto"/>
      </w:pPr>
      <w:r>
        <w:separator/>
      </w:r>
    </w:p>
  </w:endnote>
  <w:endnote w:type="continuationSeparator" w:id="0">
    <w:p w14:paraId="184B7596" w14:textId="77777777" w:rsidR="009F3410" w:rsidRDefault="009F341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2A1C0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73FA34" w14:textId="77777777" w:rsidR="009F3410" w:rsidRDefault="009F3410" w:rsidP="00E71FC3">
      <w:pPr>
        <w:spacing w:after="0" w:line="240" w:lineRule="auto"/>
      </w:pPr>
      <w:r>
        <w:separator/>
      </w:r>
    </w:p>
  </w:footnote>
  <w:footnote w:type="continuationSeparator" w:id="0">
    <w:p w14:paraId="1D74BCBD" w14:textId="77777777" w:rsidR="009F3410" w:rsidRDefault="009F341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410"/>
    <w:rsid w:val="001A7C09"/>
    <w:rsid w:val="00577BD5"/>
    <w:rsid w:val="00656CBA"/>
    <w:rsid w:val="006A1F77"/>
    <w:rsid w:val="00733BE7"/>
    <w:rsid w:val="009F341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9F8E2"/>
  <w15:chartTrackingRefBased/>
  <w15:docId w15:val="{72E3CAF2-2899-4FA7-83D3-7749AE1B8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2019-04-24T21:05:00Z</dcterms:created>
  <dcterms:modified xsi:type="dcterms:W3CDTF">2019-04-24T21:07:00Z</dcterms:modified>
</cp:coreProperties>
</file>