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3D95" w14:textId="77777777" w:rsidR="00420E27" w:rsidRDefault="00420E27" w:rsidP="00420E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DOBYN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372B7371" w14:textId="77777777" w:rsidR="00420E27" w:rsidRDefault="00420E27" w:rsidP="00420E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Launceston Priory.</w:t>
      </w:r>
    </w:p>
    <w:p w14:paraId="18F888A0" w14:textId="77777777" w:rsidR="00420E27" w:rsidRDefault="00420E27" w:rsidP="00420E27">
      <w:pPr>
        <w:pStyle w:val="NoSpacing"/>
        <w:rPr>
          <w:rFonts w:cs="Times New Roman"/>
          <w:szCs w:val="24"/>
        </w:rPr>
      </w:pPr>
    </w:p>
    <w:p w14:paraId="119E1C0C" w14:textId="77777777" w:rsidR="00420E27" w:rsidRDefault="00420E27" w:rsidP="00420E27">
      <w:pPr>
        <w:pStyle w:val="NoSpacing"/>
        <w:rPr>
          <w:rFonts w:cs="Times New Roman"/>
          <w:szCs w:val="24"/>
        </w:rPr>
      </w:pPr>
    </w:p>
    <w:p w14:paraId="79A6BB7E" w14:textId="77777777" w:rsidR="00420E27" w:rsidRDefault="00420E27" w:rsidP="00420E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Feb.1445</w:t>
      </w:r>
      <w:r>
        <w:rPr>
          <w:rFonts w:cs="Times New Roman"/>
          <w:szCs w:val="24"/>
        </w:rPr>
        <w:tab/>
        <w:t>He was ordained subdeacon in the chapel below the manor of Clyst, Devon.</w:t>
      </w:r>
    </w:p>
    <w:p w14:paraId="0C73C763" w14:textId="77777777" w:rsidR="00420E27" w:rsidRDefault="00420E27" w:rsidP="00420E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p.201)</w:t>
      </w:r>
    </w:p>
    <w:p w14:paraId="50B4E91F" w14:textId="77777777" w:rsidR="00420E27" w:rsidRDefault="00420E27" w:rsidP="00420E27">
      <w:pPr>
        <w:pStyle w:val="NoSpacing"/>
        <w:rPr>
          <w:rFonts w:cs="Times New Roman"/>
          <w:szCs w:val="24"/>
        </w:rPr>
      </w:pPr>
    </w:p>
    <w:p w14:paraId="47602107" w14:textId="77777777" w:rsidR="00420E27" w:rsidRDefault="00420E27" w:rsidP="00420E27">
      <w:pPr>
        <w:pStyle w:val="NoSpacing"/>
        <w:rPr>
          <w:rFonts w:cs="Times New Roman"/>
          <w:szCs w:val="24"/>
        </w:rPr>
      </w:pPr>
    </w:p>
    <w:p w14:paraId="4DDFF06B" w14:textId="77777777" w:rsidR="00420E27" w:rsidRDefault="00420E27" w:rsidP="00420E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59DDA3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6A81E" w14:textId="77777777" w:rsidR="00420E27" w:rsidRDefault="00420E27" w:rsidP="009139A6">
      <w:r>
        <w:separator/>
      </w:r>
    </w:p>
  </w:endnote>
  <w:endnote w:type="continuationSeparator" w:id="0">
    <w:p w14:paraId="7DBF68F8" w14:textId="77777777" w:rsidR="00420E27" w:rsidRDefault="00420E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C99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76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8A5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249B" w14:textId="77777777" w:rsidR="00420E27" w:rsidRDefault="00420E27" w:rsidP="009139A6">
      <w:r>
        <w:separator/>
      </w:r>
    </w:p>
  </w:footnote>
  <w:footnote w:type="continuationSeparator" w:id="0">
    <w:p w14:paraId="2CAD51E3" w14:textId="77777777" w:rsidR="00420E27" w:rsidRDefault="00420E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AB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3AC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55C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27"/>
    <w:rsid w:val="000666E0"/>
    <w:rsid w:val="002510B7"/>
    <w:rsid w:val="00270799"/>
    <w:rsid w:val="00420E27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6F863"/>
  <w15:chartTrackingRefBased/>
  <w15:docId w15:val="{B247CD48-7D5E-4C47-9A31-6B848C64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2025-03-14T20:08:00Z</dcterms:created>
  <dcterms:modified xsi:type="dcterms:W3CDTF">2025-03-14T20:08:00Z</dcterms:modified>
</cp:coreProperties>
</file>