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7AC38A" w14:textId="77777777" w:rsidR="007736F4" w:rsidRDefault="007736F4" w:rsidP="007736F4">
      <w:pPr>
        <w:pStyle w:val="NoSpacing"/>
      </w:pPr>
      <w:r>
        <w:rPr>
          <w:u w:val="single"/>
        </w:rPr>
        <w:t>William DOBYN</w:t>
      </w:r>
      <w:r>
        <w:t xml:space="preserve">        (fl.1483)</w:t>
      </w:r>
    </w:p>
    <w:p w14:paraId="63AC615E" w14:textId="77777777" w:rsidR="007736F4" w:rsidRDefault="007736F4" w:rsidP="007736F4">
      <w:pPr>
        <w:pStyle w:val="NoSpacing"/>
      </w:pPr>
      <w:r>
        <w:t>Clerk.</w:t>
      </w:r>
    </w:p>
    <w:p w14:paraId="672043FD" w14:textId="77777777" w:rsidR="007736F4" w:rsidRDefault="007736F4" w:rsidP="007736F4">
      <w:pPr>
        <w:pStyle w:val="NoSpacing"/>
      </w:pPr>
    </w:p>
    <w:p w14:paraId="5BDD2FE1" w14:textId="77777777" w:rsidR="007736F4" w:rsidRDefault="007736F4" w:rsidP="007736F4">
      <w:pPr>
        <w:pStyle w:val="NoSpacing"/>
      </w:pPr>
    </w:p>
    <w:p w14:paraId="4F82A4F4" w14:textId="77777777" w:rsidR="007736F4" w:rsidRDefault="007736F4" w:rsidP="007736F4">
      <w:pPr>
        <w:pStyle w:val="NoSpacing"/>
      </w:pPr>
      <w:r>
        <w:tab/>
        <w:t>1483</w:t>
      </w:r>
      <w:r>
        <w:tab/>
        <w:t xml:space="preserve">He made a plaint of debt against John </w:t>
      </w:r>
      <w:proofErr w:type="spellStart"/>
      <w:r>
        <w:t>Fryton</w:t>
      </w:r>
      <w:proofErr w:type="spellEnd"/>
      <w:r>
        <w:t xml:space="preserve"> of </w:t>
      </w:r>
      <w:proofErr w:type="spellStart"/>
      <w:r>
        <w:t>Beaminster</w:t>
      </w:r>
      <w:proofErr w:type="spellEnd"/>
      <w:r>
        <w:t>, Dorset(q.v.),</w:t>
      </w:r>
    </w:p>
    <w:p w14:paraId="61FEF2CA" w14:textId="77777777" w:rsidR="007736F4" w:rsidRDefault="007736F4" w:rsidP="007736F4">
      <w:pPr>
        <w:pStyle w:val="NoSpacing"/>
      </w:pPr>
      <w:r>
        <w:tab/>
      </w:r>
      <w:r>
        <w:tab/>
        <w:t>and John Unknown, Abbot of Torre, Devon(q.v.).</w:t>
      </w:r>
    </w:p>
    <w:p w14:paraId="0CB51A89" w14:textId="77777777" w:rsidR="007736F4" w:rsidRDefault="007736F4" w:rsidP="007736F4">
      <w:pPr>
        <w:pStyle w:val="NoSpacing"/>
      </w:pPr>
      <w:r>
        <w:tab/>
      </w:r>
      <w:r>
        <w:tab/>
      </w:r>
      <w:r w:rsidRPr="00F103F1">
        <w:t>(</w:t>
      </w:r>
      <w:hyperlink r:id="rId6" w:history="1">
        <w:r w:rsidRPr="001078EE">
          <w:rPr>
            <w:rStyle w:val="Hyperlink"/>
          </w:rPr>
          <w:t>http://aalt.law.uh.edu/Indices/CP40Indices/CP40no883Pl.htm</w:t>
        </w:r>
      </w:hyperlink>
      <w:r>
        <w:t>)</w:t>
      </w:r>
    </w:p>
    <w:p w14:paraId="1AC7A382" w14:textId="77777777" w:rsidR="007736F4" w:rsidRDefault="007736F4" w:rsidP="007736F4">
      <w:pPr>
        <w:pStyle w:val="NoSpacing"/>
      </w:pPr>
    </w:p>
    <w:p w14:paraId="77D86C5E" w14:textId="77777777" w:rsidR="007736F4" w:rsidRDefault="007736F4" w:rsidP="007736F4">
      <w:pPr>
        <w:pStyle w:val="NoSpacing"/>
      </w:pPr>
    </w:p>
    <w:p w14:paraId="44C2508D" w14:textId="77777777" w:rsidR="007736F4" w:rsidRDefault="007736F4" w:rsidP="007736F4">
      <w:pPr>
        <w:pStyle w:val="NoSpacing"/>
      </w:pPr>
      <w:r>
        <w:t>31 December 2019</w:t>
      </w:r>
    </w:p>
    <w:p w14:paraId="7D9CD56E" w14:textId="77777777" w:rsidR="006B2F86" w:rsidRPr="00E71FC3" w:rsidRDefault="007736F4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24F3C93" w14:textId="77777777" w:rsidR="007736F4" w:rsidRDefault="007736F4" w:rsidP="00E71FC3">
      <w:pPr>
        <w:spacing w:after="0" w:line="240" w:lineRule="auto"/>
      </w:pPr>
      <w:r>
        <w:separator/>
      </w:r>
    </w:p>
  </w:endnote>
  <w:endnote w:type="continuationSeparator" w:id="0">
    <w:p w14:paraId="7736FA5E" w14:textId="77777777" w:rsidR="007736F4" w:rsidRDefault="007736F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DB4585" w14:textId="77777777" w:rsidR="00E71FC3" w:rsidRPr="00E71FC3" w:rsidRDefault="00577BD5">
    <w:pPr>
      <w:pStyle w:val="Footer"/>
    </w:pPr>
    <w:proofErr w:type="spellStart"/>
    <w:r>
      <w:t>Compliation</w:t>
    </w:r>
    <w:proofErr w:type="spellEnd"/>
    <w:r>
      <w:t xml:space="preserve">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4B4D85F" w14:textId="77777777" w:rsidR="007736F4" w:rsidRDefault="007736F4" w:rsidP="00E71FC3">
      <w:pPr>
        <w:spacing w:after="0" w:line="240" w:lineRule="auto"/>
      </w:pPr>
      <w:r>
        <w:separator/>
      </w:r>
    </w:p>
  </w:footnote>
  <w:footnote w:type="continuationSeparator" w:id="0">
    <w:p w14:paraId="51DC9BB8" w14:textId="77777777" w:rsidR="007736F4" w:rsidRDefault="007736F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36F4"/>
    <w:rsid w:val="001A7C09"/>
    <w:rsid w:val="00577BD5"/>
    <w:rsid w:val="006A1F77"/>
    <w:rsid w:val="00733BE7"/>
    <w:rsid w:val="007736F4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BDDDC0"/>
  <w15:chartTrackingRefBased/>
  <w15:docId w15:val="{A349AE98-6617-4240-BBF1-D8F654F5D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7736F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A1</Template>
  <TotalTime>1</TotalTime>
  <Pages>1</Pages>
  <Words>48</Words>
  <Characters>279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2020-01-27T21:38:00Z</dcterms:created>
  <dcterms:modified xsi:type="dcterms:W3CDTF">2020-01-27T21:39:00Z</dcterms:modified>
</cp:coreProperties>
</file>