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B8518B" w14:textId="77777777" w:rsidR="00A30B05" w:rsidRDefault="00A30B05" w:rsidP="00A30B05">
      <w:pPr>
        <w:pStyle w:val="NoSpacing"/>
      </w:pPr>
      <w:r>
        <w:rPr>
          <w:u w:val="single"/>
        </w:rPr>
        <w:t>Robert DOBYN</w:t>
      </w:r>
      <w:r>
        <w:t xml:space="preserve">       (fl.1483)</w:t>
      </w:r>
    </w:p>
    <w:p w14:paraId="171CE76A" w14:textId="77777777" w:rsidR="00A30B05" w:rsidRDefault="00A30B05" w:rsidP="00A30B05">
      <w:pPr>
        <w:pStyle w:val="NoSpacing"/>
      </w:pPr>
    </w:p>
    <w:p w14:paraId="4AE67D8A" w14:textId="77777777" w:rsidR="00A30B05" w:rsidRDefault="00A30B05" w:rsidP="00A30B05">
      <w:pPr>
        <w:pStyle w:val="NoSpacing"/>
      </w:pPr>
    </w:p>
    <w:p w14:paraId="076AF22D" w14:textId="77777777" w:rsidR="00A30B05" w:rsidRDefault="00A30B05" w:rsidP="00A30B05">
      <w:pPr>
        <w:pStyle w:val="NoSpacing"/>
      </w:pPr>
      <w:r>
        <w:tab/>
        <w:t>1483</w:t>
      </w:r>
      <w:r>
        <w:tab/>
        <w:t>He made a plaint of debt against William Baldry(q.v.)and Thomas Hyll(q.v.),</w:t>
      </w:r>
    </w:p>
    <w:p w14:paraId="2CD95010" w14:textId="77777777" w:rsidR="00A30B05" w:rsidRDefault="00A30B05" w:rsidP="00A30B05">
      <w:pPr>
        <w:pStyle w:val="NoSpacing"/>
      </w:pPr>
      <w:r>
        <w:tab/>
      </w:r>
      <w:r>
        <w:tab/>
        <w:t>both of Stowmarket, Suffolk(q.v.).</w:t>
      </w:r>
    </w:p>
    <w:p w14:paraId="27E133A1" w14:textId="77777777" w:rsidR="00A30B05" w:rsidRDefault="00A30B05" w:rsidP="00A30B05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05867BB6" w14:textId="77777777" w:rsidR="00A30B05" w:rsidRDefault="00A30B05" w:rsidP="00A30B05">
      <w:pPr>
        <w:pStyle w:val="NoSpacing"/>
      </w:pPr>
      <w:r>
        <w:tab/>
        <w:t>1483</w:t>
      </w:r>
      <w:r>
        <w:tab/>
        <w:t>He made a plaint of debt against John Carter of Walpole, Norfolk(q.v.),</w:t>
      </w:r>
    </w:p>
    <w:p w14:paraId="1344AEE4" w14:textId="77777777" w:rsidR="00A30B05" w:rsidRDefault="00A30B05" w:rsidP="00A30B05">
      <w:pPr>
        <w:pStyle w:val="NoSpacing"/>
      </w:pPr>
      <w:r>
        <w:tab/>
      </w:r>
      <w:r>
        <w:tab/>
        <w:t>John Tanell of West Walton(q.v.), Thomas Styll of West Walton(q.v.) and</w:t>
      </w:r>
    </w:p>
    <w:p w14:paraId="4CF61607" w14:textId="77777777" w:rsidR="00A30B05" w:rsidRDefault="00A30B05" w:rsidP="00A30B05">
      <w:pPr>
        <w:pStyle w:val="NoSpacing"/>
      </w:pPr>
      <w:r>
        <w:tab/>
      </w:r>
      <w:r>
        <w:tab/>
        <w:t>Stephen Harny West Walton(q.v.).   (ibid.)</w:t>
      </w:r>
    </w:p>
    <w:p w14:paraId="17B7E309" w14:textId="77777777" w:rsidR="00A30B05" w:rsidRDefault="00A30B05" w:rsidP="00A30B05">
      <w:pPr>
        <w:pStyle w:val="NoSpacing"/>
      </w:pPr>
    </w:p>
    <w:p w14:paraId="048D979B" w14:textId="77777777" w:rsidR="00A30B05" w:rsidRDefault="00A30B05" w:rsidP="00A30B05">
      <w:pPr>
        <w:pStyle w:val="NoSpacing"/>
      </w:pPr>
    </w:p>
    <w:p w14:paraId="46FDC5C9" w14:textId="77777777" w:rsidR="00A30B05" w:rsidRDefault="00A30B05" w:rsidP="00A30B05">
      <w:pPr>
        <w:pStyle w:val="NoSpacing"/>
      </w:pPr>
      <w:r>
        <w:t>28 December 2019</w:t>
      </w:r>
    </w:p>
    <w:p w14:paraId="66A55663" w14:textId="77777777" w:rsidR="006B2F86" w:rsidRPr="00E71FC3" w:rsidRDefault="00A30B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5332A" w14:textId="77777777" w:rsidR="00A30B05" w:rsidRDefault="00A30B05" w:rsidP="00E71FC3">
      <w:pPr>
        <w:spacing w:after="0" w:line="240" w:lineRule="auto"/>
      </w:pPr>
      <w:r>
        <w:separator/>
      </w:r>
    </w:p>
  </w:endnote>
  <w:endnote w:type="continuationSeparator" w:id="0">
    <w:p w14:paraId="569C5864" w14:textId="77777777" w:rsidR="00A30B05" w:rsidRDefault="00A30B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2EDD7" w14:textId="77777777" w:rsidR="00E71FC3" w:rsidRPr="00E71FC3" w:rsidRDefault="00577BD5">
    <w:pPr>
      <w:pStyle w:val="Footer"/>
    </w:pPr>
    <w:r>
      <w:t xml:space="preserve">Compliation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00CBF" w14:textId="77777777" w:rsidR="00A30B05" w:rsidRDefault="00A30B05" w:rsidP="00E71FC3">
      <w:pPr>
        <w:spacing w:after="0" w:line="240" w:lineRule="auto"/>
      </w:pPr>
      <w:r>
        <w:separator/>
      </w:r>
    </w:p>
  </w:footnote>
  <w:footnote w:type="continuationSeparator" w:id="0">
    <w:p w14:paraId="36122E89" w14:textId="77777777" w:rsidR="00A30B05" w:rsidRDefault="00A30B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B05"/>
    <w:rsid w:val="001A7C09"/>
    <w:rsid w:val="00577BD5"/>
    <w:rsid w:val="006A1F77"/>
    <w:rsid w:val="00733BE7"/>
    <w:rsid w:val="00A30B0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F3761"/>
  <w15:chartTrackingRefBased/>
  <w15:docId w15:val="{4A07B231-88F8-4EF7-A5A6-8A57FBE68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30B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2020-01-25T20:13:00Z</dcterms:created>
  <dcterms:modified xsi:type="dcterms:W3CDTF">2020-01-25T20:13:00Z</dcterms:modified>
</cp:coreProperties>
</file>