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7A858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6AC20777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Paunton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14:paraId="30A555B8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D6467D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B10AA" w14:textId="77777777" w:rsidR="00D360F4" w:rsidRDefault="00D360F4" w:rsidP="00D360F4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Herefordshire the tax of a fifteenth and a tenth granted to the King at the last Parliament.</w:t>
      </w:r>
    </w:p>
    <w:p w14:paraId="549B08C6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5AAC648D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A6026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674D00" w14:textId="77777777" w:rsidR="00D360F4" w:rsidRDefault="00D360F4" w:rsidP="00D36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3A6B04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2F522" w14:textId="77777777" w:rsidR="00D360F4" w:rsidRDefault="00D360F4" w:rsidP="009139A6">
      <w:r>
        <w:separator/>
      </w:r>
    </w:p>
  </w:endnote>
  <w:endnote w:type="continuationSeparator" w:id="0">
    <w:p w14:paraId="7C14D3E8" w14:textId="77777777" w:rsidR="00D360F4" w:rsidRDefault="00D36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01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311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223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E6A2" w14:textId="77777777" w:rsidR="00D360F4" w:rsidRDefault="00D360F4" w:rsidP="009139A6">
      <w:r>
        <w:separator/>
      </w:r>
    </w:p>
  </w:footnote>
  <w:footnote w:type="continuationSeparator" w:id="0">
    <w:p w14:paraId="33E95D3C" w14:textId="77777777" w:rsidR="00D360F4" w:rsidRDefault="00D36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6C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E2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AE9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F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60F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F85E"/>
  <w15:chartTrackingRefBased/>
  <w15:docId w15:val="{6C0CFD3D-CF06-44A9-9E94-0CF3EAAD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2021-06-08T11:11:00Z</dcterms:created>
  <dcterms:modified xsi:type="dcterms:W3CDTF">2021-06-08T11:12:00Z</dcterms:modified>
</cp:coreProperties>
</file>