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9B5C43" w14:textId="77777777" w:rsidR="00282202" w:rsidRDefault="00282202" w:rsidP="002822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DOBYLL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fl.1477-8)</w:t>
      </w:r>
    </w:p>
    <w:p w14:paraId="422F66BC" w14:textId="77777777" w:rsidR="00282202" w:rsidRDefault="00282202" w:rsidP="002822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2F84FF75" w14:textId="77777777" w:rsidR="00282202" w:rsidRDefault="00282202" w:rsidP="00282202">
      <w:pPr>
        <w:pStyle w:val="NoSpacing"/>
        <w:rPr>
          <w:rFonts w:cs="Times New Roman"/>
          <w:szCs w:val="24"/>
        </w:rPr>
      </w:pPr>
    </w:p>
    <w:p w14:paraId="1C48F815" w14:textId="77777777" w:rsidR="00282202" w:rsidRDefault="00282202" w:rsidP="00282202">
      <w:pPr>
        <w:pStyle w:val="NoSpacing"/>
        <w:rPr>
          <w:rFonts w:cs="Times New Roman"/>
          <w:szCs w:val="24"/>
        </w:rPr>
      </w:pPr>
    </w:p>
    <w:p w14:paraId="36620988" w14:textId="77777777" w:rsidR="00282202" w:rsidRDefault="00282202" w:rsidP="002822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1477-8</w:t>
      </w:r>
      <w:r>
        <w:rPr>
          <w:rFonts w:cs="Times New Roman"/>
          <w:szCs w:val="24"/>
        </w:rPr>
        <w:tab/>
        <w:t>He was incorporated from abroad.</w:t>
      </w:r>
    </w:p>
    <w:p w14:paraId="6A148051" w14:textId="77777777" w:rsidR="00282202" w:rsidRDefault="00282202" w:rsidP="0028220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p.49)</w:t>
      </w:r>
    </w:p>
    <w:p w14:paraId="2F8BA26E" w14:textId="77777777" w:rsidR="00282202" w:rsidRDefault="00282202" w:rsidP="00282202">
      <w:pPr>
        <w:pStyle w:val="NoSpacing"/>
        <w:rPr>
          <w:rFonts w:cs="Times New Roman"/>
          <w:szCs w:val="24"/>
        </w:rPr>
      </w:pPr>
    </w:p>
    <w:p w14:paraId="1AE32B3B" w14:textId="77777777" w:rsidR="00282202" w:rsidRDefault="00282202" w:rsidP="00282202">
      <w:pPr>
        <w:pStyle w:val="NoSpacing"/>
        <w:rPr>
          <w:rFonts w:cs="Times New Roman"/>
          <w:szCs w:val="24"/>
        </w:rPr>
      </w:pPr>
    </w:p>
    <w:p w14:paraId="17FE4509" w14:textId="77777777" w:rsidR="00282202" w:rsidRDefault="00282202" w:rsidP="002822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227F8E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346D5E" w14:textId="77777777" w:rsidR="00282202" w:rsidRDefault="00282202" w:rsidP="009139A6">
      <w:r>
        <w:separator/>
      </w:r>
    </w:p>
  </w:endnote>
  <w:endnote w:type="continuationSeparator" w:id="0">
    <w:p w14:paraId="64DED1AD" w14:textId="77777777" w:rsidR="00282202" w:rsidRDefault="002822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8DC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460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DD2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786D8" w14:textId="77777777" w:rsidR="00282202" w:rsidRDefault="00282202" w:rsidP="009139A6">
      <w:r>
        <w:separator/>
      </w:r>
    </w:p>
  </w:footnote>
  <w:footnote w:type="continuationSeparator" w:id="0">
    <w:p w14:paraId="2CF4AECD" w14:textId="77777777" w:rsidR="00282202" w:rsidRDefault="002822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26A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416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397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02"/>
    <w:rsid w:val="000666E0"/>
    <w:rsid w:val="00101CE1"/>
    <w:rsid w:val="002510B7"/>
    <w:rsid w:val="00270799"/>
    <w:rsid w:val="0028220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05DB2"/>
  <w15:chartTrackingRefBased/>
  <w15:docId w15:val="{6F4A86D5-A880-4D9F-90DD-65785BD85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2024-12-06T10:40:00Z</dcterms:created>
  <dcterms:modified xsi:type="dcterms:W3CDTF">2024-12-06T10:40:00Z</dcterms:modified>
</cp:coreProperties>
</file>