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AE1272" w14:textId="77777777" w:rsidR="002D4FD0" w:rsidRDefault="002D4FD0" w:rsidP="002D4FD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DOBYLL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fl.1405)</w:t>
      </w:r>
    </w:p>
    <w:p w14:paraId="30064FE5" w14:textId="77777777" w:rsidR="002D4FD0" w:rsidRDefault="002D4FD0" w:rsidP="002D4FD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D33CBAB" w14:textId="77777777" w:rsidR="002D4FD0" w:rsidRDefault="002D4FD0" w:rsidP="002D4FD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7196A43" w14:textId="77777777" w:rsidR="002D4FD0" w:rsidRDefault="002D4FD0" w:rsidP="002D4FD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28 Oct.1405</w:t>
      </w:r>
      <w:r>
        <w:rPr>
          <w:rFonts w:ascii="Times New Roman" w:hAnsi="Times New Roman" w:cs="Times New Roman"/>
          <w:sz w:val="24"/>
          <w:szCs w:val="24"/>
        </w:rPr>
        <w:tab/>
        <w:t>He was appointed Searcher of ships in the port of Ipswich and all</w:t>
      </w:r>
    </w:p>
    <w:p w14:paraId="350E7205" w14:textId="77777777" w:rsidR="002D4FD0" w:rsidRDefault="002D4FD0" w:rsidP="002D4FD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adjacent ports and places as far as Tilbury.    (C.F.R. 1405-13 p.6)</w:t>
      </w:r>
    </w:p>
    <w:p w14:paraId="0638EFF4" w14:textId="77777777" w:rsidR="002D4FD0" w:rsidRDefault="002D4FD0" w:rsidP="002D4FD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15A17B7" w14:textId="77777777" w:rsidR="002D4FD0" w:rsidRDefault="002D4FD0" w:rsidP="002D4FD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84CAA8A" w14:textId="77777777" w:rsidR="002D4FD0" w:rsidRDefault="002D4FD0" w:rsidP="002D4FD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24 July 2021</w:t>
      </w:r>
    </w:p>
    <w:p w14:paraId="7000B1F9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67A003" w14:textId="77777777" w:rsidR="002D4FD0" w:rsidRDefault="002D4FD0" w:rsidP="009139A6">
      <w:r>
        <w:separator/>
      </w:r>
    </w:p>
  </w:endnote>
  <w:endnote w:type="continuationSeparator" w:id="0">
    <w:p w14:paraId="58FF30B8" w14:textId="77777777" w:rsidR="002D4FD0" w:rsidRDefault="002D4FD0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D08F8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DAC0C4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0D6D8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B8A107" w14:textId="77777777" w:rsidR="002D4FD0" w:rsidRDefault="002D4FD0" w:rsidP="009139A6">
      <w:r>
        <w:separator/>
      </w:r>
    </w:p>
  </w:footnote>
  <w:footnote w:type="continuationSeparator" w:id="0">
    <w:p w14:paraId="50A5B8A5" w14:textId="77777777" w:rsidR="002D4FD0" w:rsidRDefault="002D4FD0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B08B7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E3C57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84AD64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4FD0"/>
    <w:rsid w:val="000666E0"/>
    <w:rsid w:val="002510B7"/>
    <w:rsid w:val="002D4FD0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98FAB6"/>
  <w15:chartTrackingRefBased/>
  <w15:docId w15:val="{2399F568-B6DD-400E-B08A-572F232A73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29</Words>
  <Characters>168</Characters>
  <Application>Microsoft Office Word</Application>
  <DocSecurity>0</DocSecurity>
  <Lines>1</Lines>
  <Paragraphs>1</Paragraphs>
  <ScaleCrop>false</ScaleCrop>
  <Company/>
  <LinksUpToDate>false</LinksUpToDate>
  <CharactersWithSpaces>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2021-08-26T19:09:00Z</dcterms:created>
  <dcterms:modified xsi:type="dcterms:W3CDTF">2021-08-26T19:10:00Z</dcterms:modified>
</cp:coreProperties>
</file>