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2C535" w14:textId="77777777" w:rsidR="00393BDF" w:rsidRDefault="00393BDF" w:rsidP="00393B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DOBYLDAY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694477F7" w14:textId="77777777" w:rsidR="00393BDF" w:rsidRDefault="00393BDF" w:rsidP="00393B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Hemlington, Norfolk.</w:t>
      </w:r>
    </w:p>
    <w:p w14:paraId="02BB2649" w14:textId="77777777" w:rsidR="00393BDF" w:rsidRDefault="00393BDF" w:rsidP="00393BDF">
      <w:pPr>
        <w:pStyle w:val="NoSpacing"/>
        <w:rPr>
          <w:rFonts w:cs="Times New Roman"/>
          <w:szCs w:val="24"/>
        </w:rPr>
      </w:pPr>
    </w:p>
    <w:p w14:paraId="60B8730B" w14:textId="77777777" w:rsidR="00393BDF" w:rsidRDefault="00393BDF" w:rsidP="00393BDF">
      <w:pPr>
        <w:pStyle w:val="NoSpacing"/>
        <w:rPr>
          <w:rFonts w:cs="Times New Roman"/>
          <w:szCs w:val="24"/>
        </w:rPr>
      </w:pPr>
    </w:p>
    <w:p w14:paraId="1F225381" w14:textId="77777777" w:rsidR="00393BDF" w:rsidRDefault="00393BDF" w:rsidP="00393B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Apr.1453</w:t>
      </w:r>
      <w:r>
        <w:rPr>
          <w:rFonts w:cs="Times New Roman"/>
          <w:szCs w:val="24"/>
        </w:rPr>
        <w:tab/>
        <w:t>Pardoned of all treasons and consequent outlawries.</w:t>
      </w:r>
    </w:p>
    <w:p w14:paraId="02EA3291" w14:textId="77777777" w:rsidR="00393BDF" w:rsidRDefault="00393BDF" w:rsidP="00393B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p.102)</w:t>
      </w:r>
    </w:p>
    <w:p w14:paraId="6DA288B7" w14:textId="77777777" w:rsidR="00393BDF" w:rsidRDefault="00393BDF" w:rsidP="00393BDF">
      <w:pPr>
        <w:pStyle w:val="NoSpacing"/>
        <w:rPr>
          <w:rFonts w:cs="Times New Roman"/>
          <w:szCs w:val="24"/>
        </w:rPr>
      </w:pPr>
    </w:p>
    <w:p w14:paraId="0F63BC7D" w14:textId="77777777" w:rsidR="00393BDF" w:rsidRDefault="00393BDF" w:rsidP="00393BDF">
      <w:pPr>
        <w:pStyle w:val="NoSpacing"/>
        <w:rPr>
          <w:rFonts w:cs="Times New Roman"/>
          <w:szCs w:val="24"/>
        </w:rPr>
      </w:pPr>
    </w:p>
    <w:p w14:paraId="0042B01A" w14:textId="77777777" w:rsidR="00393BDF" w:rsidRDefault="00393BDF" w:rsidP="00393B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July 2024</w:t>
      </w:r>
    </w:p>
    <w:p w14:paraId="4986CC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B1063" w14:textId="77777777" w:rsidR="00393BDF" w:rsidRDefault="00393BDF" w:rsidP="009139A6">
      <w:r>
        <w:separator/>
      </w:r>
    </w:p>
  </w:endnote>
  <w:endnote w:type="continuationSeparator" w:id="0">
    <w:p w14:paraId="689367AE" w14:textId="77777777" w:rsidR="00393BDF" w:rsidRDefault="00393B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DDB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872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98B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272CA" w14:textId="77777777" w:rsidR="00393BDF" w:rsidRDefault="00393BDF" w:rsidP="009139A6">
      <w:r>
        <w:separator/>
      </w:r>
    </w:p>
  </w:footnote>
  <w:footnote w:type="continuationSeparator" w:id="0">
    <w:p w14:paraId="618B5F74" w14:textId="77777777" w:rsidR="00393BDF" w:rsidRDefault="00393B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1CA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0C9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428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DF"/>
    <w:rsid w:val="000666E0"/>
    <w:rsid w:val="002510B7"/>
    <w:rsid w:val="00270799"/>
    <w:rsid w:val="00393BDF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3ECB5"/>
  <w15:chartTrackingRefBased/>
  <w15:docId w15:val="{718EE696-D788-4973-B296-DA4383C3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2024-07-10T20:37:00Z</dcterms:created>
  <dcterms:modified xsi:type="dcterms:W3CDTF">2024-07-10T20:38:00Z</dcterms:modified>
</cp:coreProperties>
</file>