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181532" w14:textId="77777777" w:rsidR="007975A2" w:rsidRDefault="007975A2" w:rsidP="007975A2">
      <w:pPr>
        <w:pStyle w:val="NoSpacing"/>
      </w:pPr>
      <w:r>
        <w:rPr>
          <w:u w:val="single"/>
        </w:rPr>
        <w:t>Thomas DOBYLDAY</w:t>
      </w:r>
      <w:r>
        <w:t xml:space="preserve">     </w:t>
      </w:r>
      <w:proofErr w:type="gramStart"/>
      <w:r>
        <w:t xml:space="preserve">   (</w:t>
      </w:r>
      <w:proofErr w:type="gramEnd"/>
      <w:r>
        <w:t>fl.1453)</w:t>
      </w:r>
    </w:p>
    <w:p w14:paraId="5AF21793" w14:textId="77777777" w:rsidR="007975A2" w:rsidRDefault="007975A2" w:rsidP="007975A2">
      <w:pPr>
        <w:pStyle w:val="NoSpacing"/>
      </w:pPr>
      <w:r>
        <w:t xml:space="preserve">of </w:t>
      </w:r>
      <w:proofErr w:type="spellStart"/>
      <w:r>
        <w:t>Helmington</w:t>
      </w:r>
      <w:proofErr w:type="spellEnd"/>
      <w:r>
        <w:t xml:space="preserve">, Norfolk. </w:t>
      </w:r>
    </w:p>
    <w:p w14:paraId="147F3859" w14:textId="77777777" w:rsidR="007975A2" w:rsidRDefault="007975A2" w:rsidP="007975A2">
      <w:pPr>
        <w:pStyle w:val="NoSpacing"/>
      </w:pPr>
    </w:p>
    <w:p w14:paraId="6FA16EEB" w14:textId="77777777" w:rsidR="007975A2" w:rsidRDefault="007975A2" w:rsidP="007975A2">
      <w:pPr>
        <w:pStyle w:val="NoSpacing"/>
      </w:pPr>
    </w:p>
    <w:p w14:paraId="1F291D3E" w14:textId="77777777" w:rsidR="007975A2" w:rsidRDefault="007975A2" w:rsidP="007975A2">
      <w:pPr>
        <w:pStyle w:val="NoSpacing"/>
      </w:pPr>
      <w:r>
        <w:t xml:space="preserve">  4 Apr.1453</w:t>
      </w:r>
      <w:r>
        <w:tab/>
        <w:t xml:space="preserve">He was pardoned </w:t>
      </w:r>
      <w:proofErr w:type="gramStart"/>
      <w:r>
        <w:t>of</w:t>
      </w:r>
      <w:proofErr w:type="gramEnd"/>
      <w:r>
        <w:t xml:space="preserve"> all treasons and any consequent outlawries.</w:t>
      </w:r>
    </w:p>
    <w:p w14:paraId="07538E59" w14:textId="77777777" w:rsidR="007975A2" w:rsidRDefault="007975A2" w:rsidP="007975A2">
      <w:pPr>
        <w:pStyle w:val="NoSpacing"/>
      </w:pPr>
      <w:r>
        <w:tab/>
      </w:r>
      <w:r>
        <w:tab/>
        <w:t>(C.F.R. 1452-61 p.102)</w:t>
      </w:r>
    </w:p>
    <w:p w14:paraId="2B889000" w14:textId="77777777" w:rsidR="007975A2" w:rsidRDefault="007975A2" w:rsidP="007975A2">
      <w:pPr>
        <w:pStyle w:val="NoSpacing"/>
      </w:pPr>
    </w:p>
    <w:p w14:paraId="31091529" w14:textId="77777777" w:rsidR="007975A2" w:rsidRDefault="007975A2" w:rsidP="007975A2">
      <w:pPr>
        <w:pStyle w:val="NoSpacing"/>
      </w:pPr>
    </w:p>
    <w:p w14:paraId="447D9279" w14:textId="77777777" w:rsidR="007975A2" w:rsidRDefault="007975A2" w:rsidP="007975A2">
      <w:pPr>
        <w:pStyle w:val="NoSpacing"/>
      </w:pPr>
      <w:r>
        <w:t>30 August 2024</w:t>
      </w:r>
    </w:p>
    <w:p w14:paraId="4090E83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646F10" w14:textId="77777777" w:rsidR="007975A2" w:rsidRDefault="007975A2" w:rsidP="009139A6">
      <w:r>
        <w:separator/>
      </w:r>
    </w:p>
  </w:endnote>
  <w:endnote w:type="continuationSeparator" w:id="0">
    <w:p w14:paraId="0090DF21" w14:textId="77777777" w:rsidR="007975A2" w:rsidRDefault="007975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E13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7FD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F52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5A461C" w14:textId="77777777" w:rsidR="007975A2" w:rsidRDefault="007975A2" w:rsidP="009139A6">
      <w:r>
        <w:separator/>
      </w:r>
    </w:p>
  </w:footnote>
  <w:footnote w:type="continuationSeparator" w:id="0">
    <w:p w14:paraId="05E71834" w14:textId="77777777" w:rsidR="007975A2" w:rsidRDefault="007975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551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B253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ACB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5A2"/>
    <w:rsid w:val="000666E0"/>
    <w:rsid w:val="002510B7"/>
    <w:rsid w:val="00270799"/>
    <w:rsid w:val="003C11E0"/>
    <w:rsid w:val="005C130B"/>
    <w:rsid w:val="007975A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00330"/>
  <w15:chartTrackingRefBased/>
  <w15:docId w15:val="{A3E1584E-095A-4EAA-9701-927136C98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2024-09-01T14:19:00Z</dcterms:created>
  <dcterms:modified xsi:type="dcterms:W3CDTF">2024-09-01T14:19:00Z</dcterms:modified>
</cp:coreProperties>
</file>