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1FEF8" w14:textId="77777777" w:rsidR="009E0605" w:rsidRDefault="009E0605" w:rsidP="009E06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Adam DOBYGYNG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55F7A56" w14:textId="77777777" w:rsidR="009E0605" w:rsidRDefault="009E0605" w:rsidP="009E06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AE51406" w14:textId="77777777" w:rsidR="009E0605" w:rsidRDefault="009E0605" w:rsidP="009E06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3E21C4" w14:textId="77777777" w:rsidR="009E0605" w:rsidRDefault="009E0605" w:rsidP="009E06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A23226" w14:textId="77777777" w:rsidR="009E0605" w:rsidRDefault="009E0605" w:rsidP="009E06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746A9C64" w14:textId="77777777" w:rsidR="009E0605" w:rsidRDefault="009E0605" w:rsidP="009E060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8FE9832" w14:textId="77777777" w:rsidR="009E0605" w:rsidRDefault="009E0605" w:rsidP="009E060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1A219759" w14:textId="77777777" w:rsidR="009E0605" w:rsidRDefault="009E0605" w:rsidP="009E06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5B7FB5D" w14:textId="77777777" w:rsidR="009E0605" w:rsidRDefault="009E0605" w:rsidP="009E06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E32E3F2" w14:textId="77777777" w:rsidR="009E0605" w:rsidRDefault="009E0605" w:rsidP="009E060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January 2023</w:t>
      </w:r>
    </w:p>
    <w:p w14:paraId="49D9AC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3F872" w14:textId="77777777" w:rsidR="009E0605" w:rsidRDefault="009E0605" w:rsidP="009139A6">
      <w:r>
        <w:separator/>
      </w:r>
    </w:p>
  </w:endnote>
  <w:endnote w:type="continuationSeparator" w:id="0">
    <w:p w14:paraId="0EEDC125" w14:textId="77777777" w:rsidR="009E0605" w:rsidRDefault="009E06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CE7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72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103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4C77E" w14:textId="77777777" w:rsidR="009E0605" w:rsidRDefault="009E0605" w:rsidP="009139A6">
      <w:r>
        <w:separator/>
      </w:r>
    </w:p>
  </w:footnote>
  <w:footnote w:type="continuationSeparator" w:id="0">
    <w:p w14:paraId="53F2CD1E" w14:textId="77777777" w:rsidR="009E0605" w:rsidRDefault="009E06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98D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8E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CF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05"/>
    <w:rsid w:val="000666E0"/>
    <w:rsid w:val="002510B7"/>
    <w:rsid w:val="005C130B"/>
    <w:rsid w:val="00826F5C"/>
    <w:rsid w:val="009139A6"/>
    <w:rsid w:val="009448BB"/>
    <w:rsid w:val="00947624"/>
    <w:rsid w:val="009E060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B6AF5"/>
  <w15:chartTrackingRefBased/>
  <w15:docId w15:val="{6B90F59D-B684-49B5-9210-3F7E3BB9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2023-02-25T20:52:00Z</dcterms:created>
  <dcterms:modified xsi:type="dcterms:W3CDTF">2023-02-25T20:53:00Z</dcterms:modified>
</cp:coreProperties>
</file>