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A6552" w14:textId="77777777" w:rsidR="00824FEB" w:rsidRDefault="00824FEB" w:rsidP="00824FEB">
      <w:pPr>
        <w:pStyle w:val="NoSpacing"/>
      </w:pPr>
      <w:r>
        <w:rPr>
          <w:u w:val="single"/>
        </w:rPr>
        <w:t>John DOBULDAY</w:t>
      </w:r>
      <w:r>
        <w:t xml:space="preserve">         (fl.1483)</w:t>
      </w:r>
    </w:p>
    <w:p w14:paraId="260DE125" w14:textId="77777777" w:rsidR="00824FEB" w:rsidRDefault="00824FEB" w:rsidP="00824FEB">
      <w:pPr>
        <w:pStyle w:val="NoSpacing"/>
      </w:pPr>
    </w:p>
    <w:p w14:paraId="7D83008F" w14:textId="77777777" w:rsidR="00824FEB" w:rsidRDefault="00824FEB" w:rsidP="00824FEB">
      <w:pPr>
        <w:pStyle w:val="NoSpacing"/>
      </w:pPr>
    </w:p>
    <w:p w14:paraId="25B97007" w14:textId="77777777" w:rsidR="00824FEB" w:rsidRDefault="00824FEB" w:rsidP="00824FEB">
      <w:pPr>
        <w:pStyle w:val="NoSpacing"/>
      </w:pPr>
      <w:r>
        <w:tab/>
        <w:t>1483</w:t>
      </w:r>
      <w:r>
        <w:tab/>
        <w:t xml:space="preserve">He made a plaint of debt against Thomas </w:t>
      </w:r>
      <w:proofErr w:type="spellStart"/>
      <w:r>
        <w:t>Spaldyng</w:t>
      </w:r>
      <w:proofErr w:type="spellEnd"/>
      <w:r>
        <w:t xml:space="preserve"> of </w:t>
      </w:r>
      <w:proofErr w:type="spellStart"/>
      <w:r>
        <w:t>Brockdish</w:t>
      </w:r>
      <w:proofErr w:type="spellEnd"/>
      <w:r>
        <w:t>,</w:t>
      </w:r>
    </w:p>
    <w:p w14:paraId="560B7C9B" w14:textId="77777777" w:rsidR="00824FEB" w:rsidRDefault="00824FEB" w:rsidP="00824FEB">
      <w:pPr>
        <w:pStyle w:val="NoSpacing"/>
      </w:pPr>
      <w:r>
        <w:tab/>
      </w:r>
      <w:r>
        <w:tab/>
        <w:t xml:space="preserve">Norfolk(q.v.) , and Thomas </w:t>
      </w:r>
      <w:proofErr w:type="spellStart"/>
      <w:r>
        <w:t>Carewey</w:t>
      </w:r>
      <w:proofErr w:type="spellEnd"/>
      <w:r>
        <w:t xml:space="preserve"> of Norwich, fuller(q.v.).</w:t>
      </w:r>
    </w:p>
    <w:p w14:paraId="11B82BC4" w14:textId="77777777" w:rsidR="00824FEB" w:rsidRDefault="00824FEB" w:rsidP="00824FEB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6173AF6E" w14:textId="77777777" w:rsidR="00824FEB" w:rsidRDefault="00824FEB" w:rsidP="00824FEB">
      <w:pPr>
        <w:pStyle w:val="NoSpacing"/>
      </w:pPr>
    </w:p>
    <w:p w14:paraId="2E1DF5C4" w14:textId="77777777" w:rsidR="00824FEB" w:rsidRDefault="00824FEB" w:rsidP="00824FEB">
      <w:pPr>
        <w:pStyle w:val="NoSpacing"/>
      </w:pPr>
    </w:p>
    <w:p w14:paraId="4E6A1BC5" w14:textId="77777777" w:rsidR="00824FEB" w:rsidRDefault="00824FEB" w:rsidP="00824FEB">
      <w:pPr>
        <w:pStyle w:val="NoSpacing"/>
      </w:pPr>
      <w:r>
        <w:t>28 December 2019</w:t>
      </w:r>
    </w:p>
    <w:p w14:paraId="3160F4FD" w14:textId="77777777" w:rsidR="006B2F86" w:rsidRPr="00E71FC3" w:rsidRDefault="00824F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44DA2" w14:textId="77777777" w:rsidR="00824FEB" w:rsidRDefault="00824FEB" w:rsidP="00E71FC3">
      <w:pPr>
        <w:spacing w:after="0" w:line="240" w:lineRule="auto"/>
      </w:pPr>
      <w:r>
        <w:separator/>
      </w:r>
    </w:p>
  </w:endnote>
  <w:endnote w:type="continuationSeparator" w:id="0">
    <w:p w14:paraId="65999017" w14:textId="77777777" w:rsidR="00824FEB" w:rsidRDefault="00824F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6B6AD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A34FD8" w14:textId="77777777" w:rsidR="00824FEB" w:rsidRDefault="00824FEB" w:rsidP="00E71FC3">
      <w:pPr>
        <w:spacing w:after="0" w:line="240" w:lineRule="auto"/>
      </w:pPr>
      <w:r>
        <w:separator/>
      </w:r>
    </w:p>
  </w:footnote>
  <w:footnote w:type="continuationSeparator" w:id="0">
    <w:p w14:paraId="5F3BCF93" w14:textId="77777777" w:rsidR="00824FEB" w:rsidRDefault="00824F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FEB"/>
    <w:rsid w:val="001A7C09"/>
    <w:rsid w:val="00577BD5"/>
    <w:rsid w:val="00656CBA"/>
    <w:rsid w:val="006A1F77"/>
    <w:rsid w:val="00733BE7"/>
    <w:rsid w:val="00824FE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754D7"/>
  <w15:chartTrackingRefBased/>
  <w15:docId w15:val="{44FE1AA4-2E1F-4075-8C66-4B4FBC727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24F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2020-01-25T20:09:00Z</dcterms:created>
  <dcterms:modified xsi:type="dcterms:W3CDTF">2020-01-25T20:09:00Z</dcterms:modified>
</cp:coreProperties>
</file>