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9A6999" w14:textId="77777777" w:rsidR="00EE6DC5" w:rsidRDefault="00EE6DC5" w:rsidP="00EE6D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DOBSON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fl.1475-6)</w:t>
      </w:r>
    </w:p>
    <w:p w14:paraId="56D217A7" w14:textId="77777777" w:rsidR="00EE6DC5" w:rsidRDefault="00EE6DC5" w:rsidP="00EE6D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54E25249" w14:textId="77777777" w:rsidR="00EE6DC5" w:rsidRDefault="00EE6DC5" w:rsidP="00EE6DC5">
      <w:pPr>
        <w:pStyle w:val="NoSpacing"/>
        <w:rPr>
          <w:rFonts w:cs="Times New Roman"/>
          <w:szCs w:val="24"/>
        </w:rPr>
      </w:pPr>
    </w:p>
    <w:p w14:paraId="097B9496" w14:textId="77777777" w:rsidR="00EE6DC5" w:rsidRDefault="00EE6DC5" w:rsidP="00EE6DC5">
      <w:pPr>
        <w:pStyle w:val="NoSpacing"/>
        <w:rPr>
          <w:rFonts w:cs="Times New Roman"/>
          <w:szCs w:val="24"/>
        </w:rPr>
      </w:pPr>
    </w:p>
    <w:p w14:paraId="64FFFEB4" w14:textId="77777777" w:rsidR="00EE6DC5" w:rsidRDefault="00EE6DC5" w:rsidP="00EE6D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1475-</w:t>
      </w:r>
      <w:proofErr w:type="gramStart"/>
      <w:r>
        <w:rPr>
          <w:rFonts w:cs="Times New Roman"/>
          <w:szCs w:val="24"/>
        </w:rPr>
        <w:t>6</w:t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B.Can.L</w:t>
      </w:r>
      <w:proofErr w:type="spellEnd"/>
      <w:r>
        <w:rPr>
          <w:rFonts w:cs="Times New Roman"/>
          <w:szCs w:val="24"/>
        </w:rPr>
        <w:t>.</w:t>
      </w:r>
      <w:proofErr w:type="gramEnd"/>
    </w:p>
    <w:p w14:paraId="4BDB32C8" w14:textId="77777777" w:rsidR="00EE6DC5" w:rsidRDefault="00EE6DC5" w:rsidP="00EE6DC5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>, pub. Cambridge University Press, 1922, part I volume II p.49)</w:t>
      </w:r>
    </w:p>
    <w:p w14:paraId="3337F202" w14:textId="77777777" w:rsidR="00EE6DC5" w:rsidRDefault="00EE6DC5" w:rsidP="00EE6DC5">
      <w:pPr>
        <w:pStyle w:val="NoSpacing"/>
        <w:rPr>
          <w:rFonts w:cs="Times New Roman"/>
          <w:szCs w:val="24"/>
        </w:rPr>
      </w:pPr>
    </w:p>
    <w:p w14:paraId="044BF7EB" w14:textId="77777777" w:rsidR="00EE6DC5" w:rsidRDefault="00EE6DC5" w:rsidP="00EE6DC5">
      <w:pPr>
        <w:pStyle w:val="NoSpacing"/>
        <w:rPr>
          <w:rFonts w:cs="Times New Roman"/>
          <w:szCs w:val="24"/>
        </w:rPr>
      </w:pPr>
    </w:p>
    <w:p w14:paraId="7172A6E5" w14:textId="77777777" w:rsidR="00EE6DC5" w:rsidRDefault="00EE6DC5" w:rsidP="00EE6D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December 2024</w:t>
      </w:r>
    </w:p>
    <w:p w14:paraId="4742E45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0897E6" w14:textId="77777777" w:rsidR="00EE6DC5" w:rsidRDefault="00EE6DC5" w:rsidP="009139A6">
      <w:r>
        <w:separator/>
      </w:r>
    </w:p>
  </w:endnote>
  <w:endnote w:type="continuationSeparator" w:id="0">
    <w:p w14:paraId="158070E2" w14:textId="77777777" w:rsidR="00EE6DC5" w:rsidRDefault="00EE6D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0048F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FC82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3C5B0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1FD1F7" w14:textId="77777777" w:rsidR="00EE6DC5" w:rsidRDefault="00EE6DC5" w:rsidP="009139A6">
      <w:r>
        <w:separator/>
      </w:r>
    </w:p>
  </w:footnote>
  <w:footnote w:type="continuationSeparator" w:id="0">
    <w:p w14:paraId="15172E94" w14:textId="77777777" w:rsidR="00EE6DC5" w:rsidRDefault="00EE6D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82C0C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842EE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A8919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DC5"/>
    <w:rsid w:val="000666E0"/>
    <w:rsid w:val="00101CE1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EE6DC5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1DBDC"/>
  <w15:chartTrackingRefBased/>
  <w15:docId w15:val="{52046BCE-602D-4A87-8B3E-E0093632A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2024-12-06T10:35:00Z</dcterms:created>
  <dcterms:modified xsi:type="dcterms:W3CDTF">2024-12-06T10:36:00Z</dcterms:modified>
</cp:coreProperties>
</file>