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C666B" w14:textId="77777777" w:rsidR="00B11276" w:rsidRDefault="00B11276" w:rsidP="00B112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DOBSON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fl.1496-1500)</w:t>
      </w:r>
    </w:p>
    <w:p w14:paraId="02A1EE8B" w14:textId="77777777" w:rsidR="00B11276" w:rsidRDefault="00B11276" w:rsidP="00B112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1948EB8B" w14:textId="77777777" w:rsidR="00B11276" w:rsidRDefault="00B11276" w:rsidP="00B11276">
      <w:pPr>
        <w:pStyle w:val="NoSpacing"/>
        <w:rPr>
          <w:rFonts w:cs="Times New Roman"/>
          <w:szCs w:val="24"/>
        </w:rPr>
      </w:pPr>
    </w:p>
    <w:p w14:paraId="1D80EAF3" w14:textId="77777777" w:rsidR="00B11276" w:rsidRDefault="00B11276" w:rsidP="00B11276">
      <w:pPr>
        <w:pStyle w:val="NoSpacing"/>
        <w:rPr>
          <w:rFonts w:cs="Times New Roman"/>
          <w:szCs w:val="24"/>
        </w:rPr>
      </w:pPr>
    </w:p>
    <w:p w14:paraId="75C22046" w14:textId="77777777" w:rsidR="00B11276" w:rsidRDefault="00B11276" w:rsidP="00B112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>B.A.</w:t>
      </w:r>
    </w:p>
    <w:p w14:paraId="335D1FE2" w14:textId="77777777" w:rsidR="00B11276" w:rsidRDefault="00B11276" w:rsidP="00B1127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p.49)</w:t>
      </w:r>
    </w:p>
    <w:p w14:paraId="169CDDB9" w14:textId="77777777" w:rsidR="00B11276" w:rsidRDefault="00B11276" w:rsidP="00B112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M.A.     (ibid.)</w:t>
      </w:r>
    </w:p>
    <w:p w14:paraId="1AF2B3AA" w14:textId="77777777" w:rsidR="00B11276" w:rsidRDefault="00B11276" w:rsidP="00B11276">
      <w:pPr>
        <w:pStyle w:val="NoSpacing"/>
        <w:rPr>
          <w:rFonts w:cs="Times New Roman"/>
          <w:szCs w:val="24"/>
        </w:rPr>
      </w:pPr>
    </w:p>
    <w:p w14:paraId="6BE32FBC" w14:textId="77777777" w:rsidR="00B11276" w:rsidRDefault="00B11276" w:rsidP="00B11276">
      <w:pPr>
        <w:pStyle w:val="NoSpacing"/>
        <w:rPr>
          <w:rFonts w:cs="Times New Roman"/>
          <w:szCs w:val="24"/>
        </w:rPr>
      </w:pPr>
    </w:p>
    <w:p w14:paraId="05AB3B3B" w14:textId="77777777" w:rsidR="00B11276" w:rsidRDefault="00B11276" w:rsidP="00B112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45EAD0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02110" w14:textId="77777777" w:rsidR="00B11276" w:rsidRDefault="00B11276" w:rsidP="009139A6">
      <w:r>
        <w:separator/>
      </w:r>
    </w:p>
  </w:endnote>
  <w:endnote w:type="continuationSeparator" w:id="0">
    <w:p w14:paraId="69DC7697" w14:textId="77777777" w:rsidR="00B11276" w:rsidRDefault="00B112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5D4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826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F85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544C8" w14:textId="77777777" w:rsidR="00B11276" w:rsidRDefault="00B11276" w:rsidP="009139A6">
      <w:r>
        <w:separator/>
      </w:r>
    </w:p>
  </w:footnote>
  <w:footnote w:type="continuationSeparator" w:id="0">
    <w:p w14:paraId="63887F88" w14:textId="77777777" w:rsidR="00B11276" w:rsidRDefault="00B112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3A1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F87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4E3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76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11276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C4F5"/>
  <w15:chartTrackingRefBased/>
  <w15:docId w15:val="{1E7CD31C-FE9B-40B3-B240-CC81E28C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2024-12-06T10:38:00Z</dcterms:created>
  <dcterms:modified xsi:type="dcterms:W3CDTF">2024-12-06T10:39:00Z</dcterms:modified>
</cp:coreProperties>
</file>