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A5710" w14:textId="77777777" w:rsidR="00067146" w:rsidRDefault="00067146" w:rsidP="000671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DOBSON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fl.1485)</w:t>
      </w:r>
    </w:p>
    <w:p w14:paraId="718ACC30" w14:textId="77777777" w:rsidR="00067146" w:rsidRDefault="00067146" w:rsidP="000671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C8434C" w14:textId="77777777" w:rsidR="00067146" w:rsidRDefault="00067146" w:rsidP="000671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CAB02C" w14:textId="77777777" w:rsidR="00067146" w:rsidRDefault="00067146" w:rsidP="000671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Feb.1485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the Guildhall, </w:t>
      </w:r>
    </w:p>
    <w:p w14:paraId="17D561AD" w14:textId="77777777" w:rsidR="00067146" w:rsidRDefault="00067146" w:rsidP="000671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London, into lands of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Brocas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7010ED95" w14:textId="77777777" w:rsidR="00067146" w:rsidRDefault="00067146" w:rsidP="00067146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4774EC2" w14:textId="77777777" w:rsidR="00067146" w:rsidRDefault="00067146" w:rsidP="00067146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p.22)</w:t>
      </w:r>
    </w:p>
    <w:p w14:paraId="00155C65" w14:textId="77777777" w:rsidR="00067146" w:rsidRDefault="00067146" w:rsidP="0006714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E864217" w14:textId="77777777" w:rsidR="00067146" w:rsidRDefault="00067146" w:rsidP="0006714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FA25D6D" w14:textId="77777777" w:rsidR="00067146" w:rsidRDefault="00067146" w:rsidP="0006714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26 January 2022</w:t>
      </w:r>
    </w:p>
    <w:p w14:paraId="3D020D1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ED4CA" w14:textId="77777777" w:rsidR="00067146" w:rsidRDefault="00067146" w:rsidP="009139A6">
      <w:r>
        <w:separator/>
      </w:r>
    </w:p>
  </w:endnote>
  <w:endnote w:type="continuationSeparator" w:id="0">
    <w:p w14:paraId="33A32B58" w14:textId="77777777" w:rsidR="00067146" w:rsidRDefault="0006714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AE64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6444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2521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DC012" w14:textId="77777777" w:rsidR="00067146" w:rsidRDefault="00067146" w:rsidP="009139A6">
      <w:r>
        <w:separator/>
      </w:r>
    </w:p>
  </w:footnote>
  <w:footnote w:type="continuationSeparator" w:id="0">
    <w:p w14:paraId="455D2672" w14:textId="77777777" w:rsidR="00067146" w:rsidRDefault="0006714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5F4A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5FFA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EC37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146"/>
    <w:rsid w:val="000666E0"/>
    <w:rsid w:val="00067146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4B112"/>
  <w15:chartTrackingRefBased/>
  <w15:docId w15:val="{FEBD1411-2E08-4A5A-88B5-3DB6A9303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2022-01-26T20:53:00Z</dcterms:created>
  <dcterms:modified xsi:type="dcterms:W3CDTF">2022-01-26T20:53:00Z</dcterms:modified>
</cp:coreProperties>
</file>