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1F" w:rsidRPr="00E77870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DOBSON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Yeoman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11F" w:rsidRDefault="00C8111F" w:rsidP="00C811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C8111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11F" w:rsidRDefault="00C8111F" w:rsidP="00E71FC3">
      <w:pPr>
        <w:spacing w:after="0" w:line="240" w:lineRule="auto"/>
      </w:pPr>
      <w:r>
        <w:separator/>
      </w:r>
    </w:p>
  </w:endnote>
  <w:endnote w:type="continuationSeparator" w:id="0">
    <w:p w:rsidR="00C8111F" w:rsidRDefault="00C811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11F" w:rsidRDefault="00C8111F" w:rsidP="00E71FC3">
      <w:pPr>
        <w:spacing w:after="0" w:line="240" w:lineRule="auto"/>
      </w:pPr>
      <w:r>
        <w:separator/>
      </w:r>
    </w:p>
  </w:footnote>
  <w:footnote w:type="continuationSeparator" w:id="0">
    <w:p w:rsidR="00C8111F" w:rsidRDefault="00C811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11F"/>
    <w:rsid w:val="00AB52E8"/>
    <w:rsid w:val="00B16D3F"/>
    <w:rsid w:val="00C811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155B0-3A72-4CF9-965F-1308E8018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2016-04-01T19:49:00Z</dcterms:created>
  <dcterms:modified xsi:type="dcterms:W3CDTF">2016-04-01T19:50:00Z</dcterms:modified>
</cp:coreProperties>
</file>