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88A" w:rsidRPr="00E77870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DOBSON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C7088A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Cordwainer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88A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88A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88A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7088A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88A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C7088A" w:rsidP="00C70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88A" w:rsidRDefault="00C7088A" w:rsidP="00564E3C">
      <w:pPr>
        <w:spacing w:after="0" w:line="240" w:lineRule="auto"/>
      </w:pPr>
      <w:r>
        <w:separator/>
      </w:r>
    </w:p>
  </w:endnote>
  <w:endnote w:type="continuationSeparator" w:id="0">
    <w:p w:rsidR="00C7088A" w:rsidRDefault="00C7088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7088A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88A" w:rsidRDefault="00C7088A" w:rsidP="00564E3C">
      <w:pPr>
        <w:spacing w:after="0" w:line="240" w:lineRule="auto"/>
      </w:pPr>
      <w:r>
        <w:separator/>
      </w:r>
    </w:p>
  </w:footnote>
  <w:footnote w:type="continuationSeparator" w:id="0">
    <w:p w:rsidR="00C7088A" w:rsidRDefault="00C7088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88A"/>
    <w:rsid w:val="00372DC6"/>
    <w:rsid w:val="00564E3C"/>
    <w:rsid w:val="0064591D"/>
    <w:rsid w:val="00C7088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FCAD2-196F-4983-AF83-0BCD916C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2015-11-03T22:41:00Z</dcterms:created>
  <dcterms:modified xsi:type="dcterms:W3CDTF">2015-11-03T22:42:00Z</dcterms:modified>
</cp:coreProperties>
</file>