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09E9D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DOBSON</w:t>
      </w:r>
      <w:r>
        <w:rPr>
          <w:rFonts w:ascii="Times New Roman" w:hAnsi="Times New Roman" w:cs="Times New Roman"/>
        </w:rPr>
        <w:t xml:space="preserve">         (fl.1483)</w:t>
      </w:r>
    </w:p>
    <w:p w14:paraId="27B1CC1F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Torpenhowe</w:t>
      </w:r>
      <w:proofErr w:type="spellEnd"/>
      <w:r>
        <w:rPr>
          <w:rFonts w:ascii="Times New Roman" w:hAnsi="Times New Roman" w:cs="Times New Roman"/>
        </w:rPr>
        <w:t>, Cumberland. Yeoman.</w:t>
      </w:r>
    </w:p>
    <w:p w14:paraId="6AF087FE" w14:textId="77777777" w:rsidR="001D292F" w:rsidRDefault="001D292F" w:rsidP="001D292F">
      <w:pPr>
        <w:rPr>
          <w:rFonts w:ascii="Times New Roman" w:hAnsi="Times New Roman" w:cs="Times New Roman"/>
        </w:rPr>
      </w:pPr>
    </w:p>
    <w:p w14:paraId="289E0719" w14:textId="77777777" w:rsidR="001D292F" w:rsidRDefault="001D292F" w:rsidP="001D292F">
      <w:pPr>
        <w:rPr>
          <w:rFonts w:ascii="Times New Roman" w:hAnsi="Times New Roman" w:cs="Times New Roman"/>
        </w:rPr>
      </w:pPr>
    </w:p>
    <w:p w14:paraId="51830C3E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2B798F46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12 others.</w:t>
      </w:r>
    </w:p>
    <w:p w14:paraId="717A47B8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B1E4F22" w14:textId="77777777" w:rsidR="001D292F" w:rsidRDefault="001D292F" w:rsidP="001D292F">
      <w:pPr>
        <w:rPr>
          <w:rFonts w:ascii="Times New Roman" w:hAnsi="Times New Roman" w:cs="Times New Roman"/>
        </w:rPr>
      </w:pPr>
    </w:p>
    <w:p w14:paraId="54CEBDC4" w14:textId="77777777" w:rsidR="001D292F" w:rsidRDefault="001D292F" w:rsidP="001D292F">
      <w:pPr>
        <w:rPr>
          <w:rFonts w:ascii="Times New Roman" w:hAnsi="Times New Roman" w:cs="Times New Roman"/>
        </w:rPr>
      </w:pPr>
    </w:p>
    <w:p w14:paraId="1A52F022" w14:textId="77777777" w:rsidR="001D292F" w:rsidRDefault="001D292F" w:rsidP="001D2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August 2019</w:t>
      </w:r>
    </w:p>
    <w:p w14:paraId="2904F35C" w14:textId="77777777" w:rsidR="006B2F86" w:rsidRPr="00E71FC3" w:rsidRDefault="001D29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B3566" w14:textId="77777777" w:rsidR="001D292F" w:rsidRDefault="001D292F" w:rsidP="00E71FC3">
      <w:r>
        <w:separator/>
      </w:r>
    </w:p>
  </w:endnote>
  <w:endnote w:type="continuationSeparator" w:id="0">
    <w:p w14:paraId="5D27920C" w14:textId="77777777" w:rsidR="001D292F" w:rsidRDefault="001D29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681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8C7F2" w14:textId="77777777" w:rsidR="001D292F" w:rsidRDefault="001D292F" w:rsidP="00E71FC3">
      <w:r>
        <w:separator/>
      </w:r>
    </w:p>
  </w:footnote>
  <w:footnote w:type="continuationSeparator" w:id="0">
    <w:p w14:paraId="103B808F" w14:textId="77777777" w:rsidR="001D292F" w:rsidRDefault="001D29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2F"/>
    <w:rsid w:val="001A7C09"/>
    <w:rsid w:val="001D292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B992"/>
  <w15:chartTrackingRefBased/>
  <w15:docId w15:val="{B218B4B4-BBE0-4E65-AA6D-AB0A6D8C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29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2019-09-10T19:43:00Z</dcterms:created>
  <dcterms:modified xsi:type="dcterms:W3CDTF">2019-09-10T19:44:00Z</dcterms:modified>
</cp:coreProperties>
</file>