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9EC4" w14:textId="77777777" w:rsidR="004A258C" w:rsidRDefault="004A258C" w:rsidP="004A25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DOBSON</w:t>
      </w:r>
      <w:r>
        <w:rPr>
          <w:rFonts w:cs="Times New Roman"/>
          <w:szCs w:val="24"/>
        </w:rPr>
        <w:t xml:space="preserve">        (fl.1488)</w:t>
      </w:r>
    </w:p>
    <w:p w14:paraId="613DCCF9" w14:textId="77777777" w:rsidR="004A258C" w:rsidRDefault="004A258C" w:rsidP="004A25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Riseley</w:t>
      </w:r>
      <w:proofErr w:type="spellEnd"/>
      <w:r>
        <w:rPr>
          <w:rFonts w:cs="Times New Roman"/>
          <w:szCs w:val="24"/>
        </w:rPr>
        <w:t>, Bedfordshire.</w:t>
      </w:r>
    </w:p>
    <w:p w14:paraId="1AED4B65" w14:textId="77777777" w:rsidR="004A258C" w:rsidRDefault="004A258C" w:rsidP="004A258C">
      <w:pPr>
        <w:pStyle w:val="NoSpacing"/>
        <w:rPr>
          <w:rFonts w:cs="Times New Roman"/>
          <w:szCs w:val="24"/>
        </w:rPr>
      </w:pPr>
    </w:p>
    <w:p w14:paraId="1C721A7D" w14:textId="77777777" w:rsidR="004A258C" w:rsidRDefault="004A258C" w:rsidP="004A258C">
      <w:pPr>
        <w:pStyle w:val="NoSpacing"/>
        <w:rPr>
          <w:rFonts w:cs="Times New Roman"/>
          <w:szCs w:val="24"/>
        </w:rPr>
      </w:pPr>
    </w:p>
    <w:p w14:paraId="606EFB1C" w14:textId="77777777" w:rsidR="004A258C" w:rsidRDefault="004A258C" w:rsidP="004A25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</w:t>
      </w: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>He became Vicar.</w:t>
      </w:r>
    </w:p>
    <w:p w14:paraId="1CA448E0" w14:textId="77777777" w:rsidR="004A258C" w:rsidRDefault="004A258C" w:rsidP="004A25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9B41B3">
        <w:rPr>
          <w:rFonts w:cs="Times New Roman"/>
          <w:sz w:val="22"/>
        </w:rPr>
        <w:t>(</w:t>
      </w:r>
      <w:hyperlink r:id="rId6" w:history="1">
        <w:r w:rsidRPr="009B41B3">
          <w:rPr>
            <w:rStyle w:val="Hyperlink"/>
            <w:rFonts w:cs="Times New Roman"/>
            <w:sz w:val="22"/>
          </w:rPr>
          <w:t>https://bedsarchives.bedford.gov.uk/CommunityHistories/Riseley/ListOfRiseleyRectors.aspx</w:t>
        </w:r>
      </w:hyperlink>
      <w:r w:rsidRPr="009B41B3">
        <w:rPr>
          <w:rFonts w:cs="Times New Roman"/>
          <w:sz w:val="22"/>
        </w:rPr>
        <w:t xml:space="preserve"> )</w:t>
      </w:r>
    </w:p>
    <w:p w14:paraId="658C7BD6" w14:textId="77777777" w:rsidR="004A258C" w:rsidRDefault="004A258C" w:rsidP="004A258C">
      <w:pPr>
        <w:pStyle w:val="NoSpacing"/>
        <w:rPr>
          <w:rFonts w:cs="Times New Roman"/>
          <w:szCs w:val="24"/>
        </w:rPr>
      </w:pPr>
    </w:p>
    <w:p w14:paraId="59779F00" w14:textId="77777777" w:rsidR="004A258C" w:rsidRDefault="004A258C" w:rsidP="004A258C">
      <w:pPr>
        <w:pStyle w:val="NoSpacing"/>
        <w:rPr>
          <w:rFonts w:cs="Times New Roman"/>
          <w:szCs w:val="24"/>
        </w:rPr>
      </w:pPr>
    </w:p>
    <w:p w14:paraId="5D1BB02B" w14:textId="77777777" w:rsidR="004A258C" w:rsidRDefault="004A258C" w:rsidP="004A25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2025</w:t>
      </w:r>
    </w:p>
    <w:p w14:paraId="459E61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5FCC" w14:textId="77777777" w:rsidR="004A258C" w:rsidRDefault="004A258C" w:rsidP="009139A6">
      <w:r>
        <w:separator/>
      </w:r>
    </w:p>
  </w:endnote>
  <w:endnote w:type="continuationSeparator" w:id="0">
    <w:p w14:paraId="15926421" w14:textId="77777777" w:rsidR="004A258C" w:rsidRDefault="004A25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66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01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2C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5E17" w14:textId="77777777" w:rsidR="004A258C" w:rsidRDefault="004A258C" w:rsidP="009139A6">
      <w:r>
        <w:separator/>
      </w:r>
    </w:p>
  </w:footnote>
  <w:footnote w:type="continuationSeparator" w:id="0">
    <w:p w14:paraId="1F7B80EF" w14:textId="77777777" w:rsidR="004A258C" w:rsidRDefault="004A25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2F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38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7C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8C"/>
    <w:rsid w:val="000666E0"/>
    <w:rsid w:val="000A2E7A"/>
    <w:rsid w:val="00190DFA"/>
    <w:rsid w:val="002510B7"/>
    <w:rsid w:val="00270799"/>
    <w:rsid w:val="00357E4A"/>
    <w:rsid w:val="004A258C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7860"/>
  <w15:chartTrackingRefBased/>
  <w15:docId w15:val="{B7741BE0-5A93-46F0-A028-AB4350EB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25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Riseley/ListOfRiseley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2025-03-28T20:17:00Z</dcterms:created>
  <dcterms:modified xsi:type="dcterms:W3CDTF">2025-03-28T20:18:00Z</dcterms:modified>
</cp:coreProperties>
</file>