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742AA" w14:textId="192F2F59" w:rsidR="00BA00AB" w:rsidRDefault="000E4FFF" w:rsidP="009139A6">
      <w:pPr>
        <w:pStyle w:val="NoSpacing"/>
        <w:rPr>
          <w:rFonts w:cs="Times New Roman"/>
          <w:szCs w:val="24"/>
        </w:rPr>
      </w:pPr>
      <w:r>
        <w:rPr>
          <w:rFonts w:cs="Times New Roman"/>
          <w:szCs w:val="24"/>
          <w:u w:val="single"/>
        </w:rPr>
        <w:t>John DOBER</w:t>
      </w:r>
      <w:r>
        <w:rPr>
          <w:rFonts w:cs="Times New Roman"/>
          <w:szCs w:val="24"/>
        </w:rPr>
        <w:t xml:space="preserve">       (fl.1488)</w:t>
      </w:r>
    </w:p>
    <w:p w14:paraId="42381E15" w14:textId="4DB5070E" w:rsidR="000E4FFF" w:rsidRDefault="000E4FFF" w:rsidP="009139A6">
      <w:pPr>
        <w:pStyle w:val="NoSpacing"/>
        <w:rPr>
          <w:rFonts w:cs="Times New Roman"/>
          <w:szCs w:val="24"/>
        </w:rPr>
      </w:pPr>
      <w:r>
        <w:rPr>
          <w:rFonts w:cs="Times New Roman"/>
          <w:szCs w:val="24"/>
        </w:rPr>
        <w:t>of London. Bladesmith.</w:t>
      </w:r>
    </w:p>
    <w:p w14:paraId="34DC89C4" w14:textId="0B9DEA57" w:rsidR="000E4FFF" w:rsidRDefault="000E4FFF" w:rsidP="009139A6">
      <w:pPr>
        <w:pStyle w:val="NoSpacing"/>
        <w:rPr>
          <w:rFonts w:cs="Times New Roman"/>
          <w:szCs w:val="24"/>
        </w:rPr>
      </w:pPr>
    </w:p>
    <w:p w14:paraId="4433BFAE" w14:textId="104D5945" w:rsidR="000E4FFF" w:rsidRDefault="000E4FFF" w:rsidP="009139A6">
      <w:pPr>
        <w:pStyle w:val="NoSpacing"/>
        <w:rPr>
          <w:rFonts w:cs="Times New Roman"/>
          <w:szCs w:val="24"/>
        </w:rPr>
      </w:pPr>
    </w:p>
    <w:p w14:paraId="0266647E" w14:textId="32BED485" w:rsidR="000E4FFF" w:rsidRDefault="000E4FFF" w:rsidP="009139A6">
      <w:pPr>
        <w:pStyle w:val="NoSpacing"/>
        <w:rPr>
          <w:rFonts w:cs="Times New Roman"/>
          <w:szCs w:val="24"/>
        </w:rPr>
      </w:pPr>
      <w:r>
        <w:rPr>
          <w:rFonts w:cs="Times New Roman"/>
          <w:szCs w:val="24"/>
        </w:rPr>
        <w:tab/>
        <w:t>1486</w:t>
      </w:r>
      <w:r>
        <w:rPr>
          <w:rFonts w:cs="Times New Roman"/>
          <w:szCs w:val="24"/>
        </w:rPr>
        <w:tab/>
      </w:r>
      <w:r w:rsidR="00956A18">
        <w:rPr>
          <w:rFonts w:cs="Times New Roman"/>
          <w:szCs w:val="24"/>
        </w:rPr>
        <w:t>Thomas Harrison of London, bladesmith and cutler(q.v.), and Richard</w:t>
      </w:r>
    </w:p>
    <w:p w14:paraId="5DEBBCB8" w14:textId="17A2B565" w:rsidR="00956A18" w:rsidRDefault="00956A18" w:rsidP="009139A6">
      <w:pPr>
        <w:pStyle w:val="NoSpacing"/>
        <w:rPr>
          <w:rFonts w:cs="Times New Roman"/>
          <w:szCs w:val="24"/>
        </w:rPr>
      </w:pPr>
      <w:r>
        <w:rPr>
          <w:rFonts w:cs="Times New Roman"/>
          <w:szCs w:val="24"/>
        </w:rPr>
        <w:tab/>
      </w:r>
      <w:r>
        <w:rPr>
          <w:rFonts w:cs="Times New Roman"/>
          <w:szCs w:val="24"/>
        </w:rPr>
        <w:tab/>
        <w:t xml:space="preserve">Wilcocks of London, bladesmith and cutler(q.v.), were sureties for his </w:t>
      </w:r>
    </w:p>
    <w:p w14:paraId="410DB51B" w14:textId="7EC1308E" w:rsidR="00956A18" w:rsidRDefault="00956A18" w:rsidP="00956A18">
      <w:pPr>
        <w:pStyle w:val="NoSpacing"/>
        <w:rPr>
          <w:rFonts w:cs="Times New Roman"/>
          <w:szCs w:val="24"/>
        </w:rPr>
      </w:pPr>
      <w:r>
        <w:rPr>
          <w:rFonts w:cs="Times New Roman"/>
          <w:szCs w:val="24"/>
        </w:rPr>
        <w:tab/>
      </w:r>
      <w:r>
        <w:rPr>
          <w:rFonts w:cs="Times New Roman"/>
          <w:szCs w:val="24"/>
        </w:rPr>
        <w:tab/>
        <w:t>appearance before the Mayor and Aldermen.</w:t>
      </w:r>
    </w:p>
    <w:p w14:paraId="45E99976" w14:textId="5470A667" w:rsidR="00956A18" w:rsidRDefault="00956A18" w:rsidP="00956A18">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p.201-2)</w:t>
      </w:r>
    </w:p>
    <w:p w14:paraId="00ACB023" w14:textId="1B6E86FD" w:rsidR="00956A18" w:rsidRDefault="00956A18" w:rsidP="00956A18">
      <w:pPr>
        <w:pStyle w:val="NoSpacing"/>
        <w:rPr>
          <w:rFonts w:eastAsia="Times New Roman" w:cs="Times New Roman"/>
          <w:szCs w:val="24"/>
        </w:rPr>
      </w:pPr>
      <w:r>
        <w:rPr>
          <w:rFonts w:eastAsia="Times New Roman" w:cs="Times New Roman"/>
          <w:szCs w:val="24"/>
        </w:rPr>
        <w:tab/>
        <w:t>1488</w:t>
      </w:r>
      <w:r>
        <w:rPr>
          <w:rFonts w:eastAsia="Times New Roman" w:cs="Times New Roman"/>
          <w:szCs w:val="24"/>
        </w:rPr>
        <w:tab/>
        <w:t>He was Warden of the Bladesmiths’ Company.  (ibid.)</w:t>
      </w:r>
    </w:p>
    <w:p w14:paraId="7A3D5D24" w14:textId="1F2B27FD" w:rsidR="00956A18" w:rsidRDefault="00956A18" w:rsidP="00956A18">
      <w:pPr>
        <w:pStyle w:val="NoSpacing"/>
        <w:rPr>
          <w:rFonts w:eastAsia="Times New Roman" w:cs="Times New Roman"/>
          <w:szCs w:val="24"/>
        </w:rPr>
      </w:pPr>
    </w:p>
    <w:p w14:paraId="55A9DCC4" w14:textId="70872C75" w:rsidR="00956A18" w:rsidRDefault="00956A18" w:rsidP="00956A18">
      <w:pPr>
        <w:pStyle w:val="NoSpacing"/>
        <w:rPr>
          <w:rFonts w:eastAsia="Times New Roman" w:cs="Times New Roman"/>
          <w:szCs w:val="24"/>
        </w:rPr>
      </w:pPr>
    </w:p>
    <w:p w14:paraId="0CC17BDE" w14:textId="436CB60D" w:rsidR="00956A18" w:rsidRDefault="00956A18" w:rsidP="00956A18">
      <w:pPr>
        <w:pStyle w:val="NoSpacing"/>
        <w:rPr>
          <w:rFonts w:eastAsia="Times New Roman" w:cs="Times New Roman"/>
          <w:szCs w:val="24"/>
        </w:rPr>
      </w:pPr>
      <w:r>
        <w:rPr>
          <w:rFonts w:eastAsia="Times New Roman" w:cs="Times New Roman"/>
          <w:szCs w:val="24"/>
        </w:rPr>
        <w:t>24 November 2022</w:t>
      </w:r>
    </w:p>
    <w:p w14:paraId="660EB9CA" w14:textId="2DB116BD" w:rsidR="00956A18" w:rsidRPr="00956A18" w:rsidRDefault="00956A18" w:rsidP="009139A6">
      <w:pPr>
        <w:pStyle w:val="NoSpacing"/>
        <w:rPr>
          <w:rFonts w:cs="Times New Roman"/>
          <w:szCs w:val="24"/>
        </w:rPr>
      </w:pPr>
    </w:p>
    <w:sectPr w:rsidR="00956A18" w:rsidRPr="00956A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63BD8" w14:textId="77777777" w:rsidR="000E4FFF" w:rsidRDefault="000E4FFF" w:rsidP="009139A6">
      <w:r>
        <w:separator/>
      </w:r>
    </w:p>
  </w:endnote>
  <w:endnote w:type="continuationSeparator" w:id="0">
    <w:p w14:paraId="6394D2DA" w14:textId="77777777" w:rsidR="000E4FFF" w:rsidRDefault="000E4FFF"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6578"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5F786"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1930"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550E5" w14:textId="77777777" w:rsidR="000E4FFF" w:rsidRDefault="000E4FFF" w:rsidP="009139A6">
      <w:r>
        <w:separator/>
      </w:r>
    </w:p>
  </w:footnote>
  <w:footnote w:type="continuationSeparator" w:id="0">
    <w:p w14:paraId="04A9A232" w14:textId="77777777" w:rsidR="000E4FFF" w:rsidRDefault="000E4FFF"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E78F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9E8D8"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F431"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FFF"/>
    <w:rsid w:val="000666E0"/>
    <w:rsid w:val="000E4FFF"/>
    <w:rsid w:val="002510B7"/>
    <w:rsid w:val="005C130B"/>
    <w:rsid w:val="00826F5C"/>
    <w:rsid w:val="009139A6"/>
    <w:rsid w:val="009448BB"/>
    <w:rsid w:val="00947624"/>
    <w:rsid w:val="00956A18"/>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D9361"/>
  <w15:chartTrackingRefBased/>
  <w15:docId w15:val="{4E9C94F4-F1B2-4CEE-B5CC-A647E18F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13</TotalTime>
  <Pages>1</Pages>
  <Words>77</Words>
  <Characters>444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2022-11-24T10:24:00Z</dcterms:created>
  <dcterms:modified xsi:type="dcterms:W3CDTF">2022-11-24T10:37:00Z</dcterms:modified>
</cp:coreProperties>
</file>