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1C21" w14:textId="77777777" w:rsidR="00D860D9" w:rsidRDefault="00D860D9" w:rsidP="00D860D9">
      <w:pPr>
        <w:pStyle w:val="NoSpacing"/>
      </w:pPr>
      <w:r>
        <w:rPr>
          <w:u w:val="single"/>
        </w:rPr>
        <w:t>William DOBBYS</w:t>
      </w:r>
      <w:r>
        <w:t xml:space="preserve">   </w:t>
      </w:r>
      <w:proofErr w:type="gramStart"/>
      <w:r>
        <w:t xml:space="preserve">   (</w:t>
      </w:r>
      <w:proofErr w:type="gramEnd"/>
      <w:r>
        <w:t>fl.1461)</w:t>
      </w:r>
    </w:p>
    <w:p w14:paraId="65C8198B" w14:textId="77777777" w:rsidR="00D860D9" w:rsidRDefault="00D860D9" w:rsidP="00D860D9">
      <w:pPr>
        <w:pStyle w:val="NoSpacing"/>
      </w:pPr>
      <w:r>
        <w:t xml:space="preserve">of </w:t>
      </w:r>
      <w:proofErr w:type="spellStart"/>
      <w:r>
        <w:t>Cleobury</w:t>
      </w:r>
      <w:proofErr w:type="spellEnd"/>
      <w:r>
        <w:t xml:space="preserve"> Church.</w:t>
      </w:r>
    </w:p>
    <w:p w14:paraId="4888D791" w14:textId="77777777" w:rsidR="00D860D9" w:rsidRDefault="00D860D9" w:rsidP="00D860D9">
      <w:pPr>
        <w:pStyle w:val="NoSpacing"/>
      </w:pPr>
    </w:p>
    <w:p w14:paraId="44C2A8FF" w14:textId="77777777" w:rsidR="00D860D9" w:rsidRDefault="00D860D9" w:rsidP="00D860D9">
      <w:pPr>
        <w:pStyle w:val="NoSpacing"/>
      </w:pPr>
    </w:p>
    <w:p w14:paraId="7ADA17E0" w14:textId="77777777" w:rsidR="00D860D9" w:rsidRDefault="00D860D9" w:rsidP="00D860D9">
      <w:pPr>
        <w:pStyle w:val="NoSpacing"/>
      </w:pPr>
      <w:r>
        <w:t xml:space="preserve">  4 Mar.1461</w:t>
      </w:r>
      <w:r>
        <w:tab/>
        <w:t xml:space="preserve">He was instituted to Roger Mortimer’s chantry om </w:t>
      </w:r>
      <w:proofErr w:type="spellStart"/>
      <w:r>
        <w:t>Cleobury</w:t>
      </w:r>
      <w:proofErr w:type="spellEnd"/>
      <w:r>
        <w:t xml:space="preserve"> church.</w:t>
      </w:r>
    </w:p>
    <w:p w14:paraId="1BD2D308" w14:textId="77777777" w:rsidR="00D860D9" w:rsidRDefault="00D860D9" w:rsidP="00D860D9">
      <w:pPr>
        <w:pStyle w:val="NoSpacing"/>
      </w:pPr>
      <w:r>
        <w:tab/>
      </w:r>
      <w:r>
        <w:tab/>
        <w:t>(</w:t>
      </w:r>
      <w:hyperlink r:id="rId6" w:history="1">
        <w:r w:rsidRPr="0044265F">
          <w:rPr>
            <w:rStyle w:val="Hyperlink"/>
          </w:rPr>
          <w:t>www.melocki.org.uk/diocese/chantry.html</w:t>
        </w:r>
      </w:hyperlink>
      <w:r>
        <w:t>)</w:t>
      </w:r>
    </w:p>
    <w:p w14:paraId="01F687B1" w14:textId="77777777" w:rsidR="00D860D9" w:rsidRDefault="00D860D9" w:rsidP="00D860D9">
      <w:pPr>
        <w:pStyle w:val="NoSpacing"/>
      </w:pPr>
    </w:p>
    <w:p w14:paraId="69C0441A" w14:textId="77777777" w:rsidR="00D860D9" w:rsidRDefault="00D860D9" w:rsidP="00D860D9">
      <w:pPr>
        <w:pStyle w:val="NoSpacing"/>
      </w:pPr>
    </w:p>
    <w:p w14:paraId="10017922" w14:textId="77777777" w:rsidR="00D860D9" w:rsidRDefault="00D860D9" w:rsidP="00D860D9">
      <w:pPr>
        <w:pStyle w:val="NoSpacing"/>
      </w:pPr>
      <w:r>
        <w:t>13 August 2022</w:t>
      </w:r>
    </w:p>
    <w:p w14:paraId="094A44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8D8EA" w14:textId="77777777" w:rsidR="00D860D9" w:rsidRDefault="00D860D9" w:rsidP="009139A6">
      <w:r>
        <w:separator/>
      </w:r>
    </w:p>
  </w:endnote>
  <w:endnote w:type="continuationSeparator" w:id="0">
    <w:p w14:paraId="2258EE70" w14:textId="77777777" w:rsidR="00D860D9" w:rsidRDefault="00D860D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E94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92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EC9D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51D3D" w14:textId="77777777" w:rsidR="00D860D9" w:rsidRDefault="00D860D9" w:rsidP="009139A6">
      <w:r>
        <w:separator/>
      </w:r>
    </w:p>
  </w:footnote>
  <w:footnote w:type="continuationSeparator" w:id="0">
    <w:p w14:paraId="5AC4A6B4" w14:textId="77777777" w:rsidR="00D860D9" w:rsidRDefault="00D860D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74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7A2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55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D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860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61C57"/>
  <w15:chartTrackingRefBased/>
  <w15:docId w15:val="{B2886C54-3869-43F5-A1AE-C3A58212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D860D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2023-08-03T08:58:00Z</dcterms:created>
  <dcterms:modified xsi:type="dcterms:W3CDTF">2023-08-03T08:59:00Z</dcterms:modified>
</cp:coreProperties>
</file>