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2C23CE" w14:textId="77777777" w:rsidR="00AE19CF" w:rsidRDefault="00AE19CF" w:rsidP="00AE19CF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Thomas DOBBYS, the elder</w:t>
      </w:r>
      <w:r>
        <w:rPr>
          <w:rStyle w:val="s1"/>
        </w:rPr>
        <w:t xml:space="preserve">        (fl.1505)</w:t>
      </w:r>
    </w:p>
    <w:p w14:paraId="3A66761F" w14:textId="77777777" w:rsidR="00AE19CF" w:rsidRDefault="00AE19CF" w:rsidP="00AE19CF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Aldringham</w:t>
      </w:r>
      <w:proofErr w:type="spellEnd"/>
      <w:r>
        <w:rPr>
          <w:rStyle w:val="s1"/>
        </w:rPr>
        <w:t xml:space="preserve"> cum Thorpe, Suffolk.</w:t>
      </w:r>
    </w:p>
    <w:p w14:paraId="07CE4667" w14:textId="77777777" w:rsidR="00AE19CF" w:rsidRDefault="00AE19CF" w:rsidP="00AE19CF">
      <w:pPr>
        <w:pStyle w:val="NoSpacing"/>
        <w:tabs>
          <w:tab w:val="left" w:pos="720"/>
        </w:tabs>
        <w:rPr>
          <w:rStyle w:val="s1"/>
        </w:rPr>
      </w:pPr>
    </w:p>
    <w:p w14:paraId="0F6F874E" w14:textId="77777777" w:rsidR="00AE19CF" w:rsidRDefault="00AE19CF" w:rsidP="00AE19CF">
      <w:pPr>
        <w:pStyle w:val="NoSpacing"/>
        <w:tabs>
          <w:tab w:val="left" w:pos="720"/>
        </w:tabs>
        <w:rPr>
          <w:rStyle w:val="s1"/>
        </w:rPr>
      </w:pPr>
    </w:p>
    <w:p w14:paraId="44A6836B" w14:textId="77777777" w:rsidR="00AE19CF" w:rsidRDefault="00AE19CF" w:rsidP="00AE19CF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1505</w:t>
      </w:r>
      <w:r>
        <w:rPr>
          <w:rStyle w:val="s1"/>
        </w:rPr>
        <w:tab/>
        <w:t>He made his Will.</w:t>
      </w:r>
    </w:p>
    <w:p w14:paraId="430C6FAB" w14:textId="77777777" w:rsidR="00AE19CF" w:rsidRDefault="00AE19CF" w:rsidP="00AE19CF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Garnon31)</w:t>
      </w:r>
    </w:p>
    <w:p w14:paraId="4F24DE1E" w14:textId="77777777" w:rsidR="00AE19CF" w:rsidRDefault="00AE19CF" w:rsidP="00AE19CF">
      <w:pPr>
        <w:pStyle w:val="NoSpacing"/>
        <w:tabs>
          <w:tab w:val="left" w:pos="720"/>
        </w:tabs>
        <w:rPr>
          <w:rStyle w:val="s1"/>
        </w:rPr>
      </w:pPr>
    </w:p>
    <w:p w14:paraId="546A0D6C" w14:textId="77777777" w:rsidR="00AE19CF" w:rsidRDefault="00AE19CF" w:rsidP="00AE19CF">
      <w:pPr>
        <w:pStyle w:val="NoSpacing"/>
        <w:tabs>
          <w:tab w:val="left" w:pos="720"/>
        </w:tabs>
        <w:rPr>
          <w:rStyle w:val="s1"/>
        </w:rPr>
      </w:pPr>
    </w:p>
    <w:p w14:paraId="0391D0FD" w14:textId="77777777" w:rsidR="00AE19CF" w:rsidRDefault="00AE19CF" w:rsidP="00AE19CF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13 December 2019</w:t>
      </w:r>
    </w:p>
    <w:p w14:paraId="4C1359C1" w14:textId="77777777" w:rsidR="006B2F86" w:rsidRPr="00E71FC3" w:rsidRDefault="00AE19C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037C66" w14:textId="77777777" w:rsidR="00AE19CF" w:rsidRDefault="00AE19CF" w:rsidP="00E71FC3">
      <w:pPr>
        <w:spacing w:after="0" w:line="240" w:lineRule="auto"/>
      </w:pPr>
      <w:r>
        <w:separator/>
      </w:r>
    </w:p>
  </w:endnote>
  <w:endnote w:type="continuationSeparator" w:id="0">
    <w:p w14:paraId="55C57D89" w14:textId="77777777" w:rsidR="00AE19CF" w:rsidRDefault="00AE19C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2DB26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672465" w14:textId="77777777" w:rsidR="00AE19CF" w:rsidRDefault="00AE19CF" w:rsidP="00E71FC3">
      <w:pPr>
        <w:spacing w:after="0" w:line="240" w:lineRule="auto"/>
      </w:pPr>
      <w:r>
        <w:separator/>
      </w:r>
    </w:p>
  </w:footnote>
  <w:footnote w:type="continuationSeparator" w:id="0">
    <w:p w14:paraId="3162F8AD" w14:textId="77777777" w:rsidR="00AE19CF" w:rsidRDefault="00AE19C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9CF"/>
    <w:rsid w:val="001A7C09"/>
    <w:rsid w:val="00577BD5"/>
    <w:rsid w:val="00656CBA"/>
    <w:rsid w:val="006A1F77"/>
    <w:rsid w:val="00733BE7"/>
    <w:rsid w:val="00AB52E8"/>
    <w:rsid w:val="00AE19CF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10306"/>
  <w15:chartTrackingRefBased/>
  <w15:docId w15:val="{9D2E92C4-014E-479D-8A7E-36632F6D8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AE19CF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AE19CF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2019-12-14T20:53:00Z</dcterms:created>
  <dcterms:modified xsi:type="dcterms:W3CDTF">2019-12-14T20:54:00Z</dcterms:modified>
</cp:coreProperties>
</file>