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49740" w14:textId="77777777" w:rsidR="00DD5462" w:rsidRDefault="00DD5462" w:rsidP="00DD546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Thomas DOBBYS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228B76A7" w14:textId="77777777" w:rsidR="00DD5462" w:rsidRDefault="00DD5462" w:rsidP="00DD546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Ingworth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Norfolk.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Labourer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B5396A5" w14:textId="77777777" w:rsidR="00DD5462" w:rsidRDefault="00DD5462" w:rsidP="00DD546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0C717B3" w14:textId="77777777" w:rsidR="00DD5462" w:rsidRDefault="00DD5462" w:rsidP="00DD546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0E50D1C" w14:textId="77777777" w:rsidR="00DD5462" w:rsidRDefault="00DD5462" w:rsidP="00DD546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Herveys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Calthorp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debt against him,</w:t>
      </w:r>
    </w:p>
    <w:p w14:paraId="4E34D844" w14:textId="77777777" w:rsidR="00DD5462" w:rsidRDefault="00DD5462" w:rsidP="00DD546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Richard Belle of Wood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Dalling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(q.v.), 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Deryng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Oulton(q.v.) and</w:t>
      </w:r>
    </w:p>
    <w:p w14:paraId="5C599486" w14:textId="77777777" w:rsidR="00DD5462" w:rsidRDefault="00DD5462" w:rsidP="00DD546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Thomas Woodcroft of Wood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Dalling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73A3C120" w14:textId="77777777" w:rsidR="00DD5462" w:rsidRDefault="00DD5462" w:rsidP="00DD546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FB602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C34F0C4" w14:textId="77777777" w:rsidR="00DD5462" w:rsidRDefault="00DD5462" w:rsidP="00DD546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605910E" w14:textId="77777777" w:rsidR="00DD5462" w:rsidRDefault="00DD5462" w:rsidP="00DD546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E9A97AE" w14:textId="77777777" w:rsidR="00DD5462" w:rsidRDefault="00DD5462" w:rsidP="00DD546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 April 2021</w:t>
      </w:r>
    </w:p>
    <w:p w14:paraId="46DC366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B6A165" w14:textId="77777777" w:rsidR="00DD5462" w:rsidRDefault="00DD5462" w:rsidP="009139A6">
      <w:r>
        <w:separator/>
      </w:r>
    </w:p>
  </w:endnote>
  <w:endnote w:type="continuationSeparator" w:id="0">
    <w:p w14:paraId="6FDA9B33" w14:textId="77777777" w:rsidR="00DD5462" w:rsidRDefault="00DD546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C81E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A950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4CCB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1F9870" w14:textId="77777777" w:rsidR="00DD5462" w:rsidRDefault="00DD5462" w:rsidP="009139A6">
      <w:r>
        <w:separator/>
      </w:r>
    </w:p>
  </w:footnote>
  <w:footnote w:type="continuationSeparator" w:id="0">
    <w:p w14:paraId="387FB4B8" w14:textId="77777777" w:rsidR="00DD5462" w:rsidRDefault="00DD546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C919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B087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EF51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462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D5462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E9884"/>
  <w15:chartTrackingRefBased/>
  <w15:docId w15:val="{BF5EB1C0-9B69-4579-A98A-17A828223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D546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2021-05-01T16:50:00Z</dcterms:created>
  <dcterms:modified xsi:type="dcterms:W3CDTF">2021-05-01T16:50:00Z</dcterms:modified>
</cp:coreProperties>
</file>