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9D0E8" w14:textId="77777777" w:rsidR="003F15B8" w:rsidRDefault="003F15B8" w:rsidP="003F15B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Thomas DOBBYS</w:t>
      </w:r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08F04876" w14:textId="77777777" w:rsidR="003F15B8" w:rsidRDefault="003F15B8" w:rsidP="003F15B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Ingworth</w:t>
      </w:r>
      <w:proofErr w:type="spellEnd"/>
      <w:r>
        <w:rPr>
          <w:rStyle w:val="s1"/>
        </w:rPr>
        <w:t>, Norfolk.</w:t>
      </w:r>
    </w:p>
    <w:p w14:paraId="05188F84" w14:textId="77777777" w:rsidR="003F15B8" w:rsidRDefault="003F15B8" w:rsidP="003F15B8">
      <w:pPr>
        <w:pStyle w:val="NoSpacing"/>
        <w:tabs>
          <w:tab w:val="left" w:pos="720"/>
        </w:tabs>
        <w:rPr>
          <w:rStyle w:val="s1"/>
        </w:rPr>
      </w:pPr>
    </w:p>
    <w:p w14:paraId="1A467AB8" w14:textId="77777777" w:rsidR="003F15B8" w:rsidRDefault="003F15B8" w:rsidP="003F15B8">
      <w:pPr>
        <w:pStyle w:val="NoSpacing"/>
        <w:tabs>
          <w:tab w:val="left" w:pos="720"/>
        </w:tabs>
        <w:rPr>
          <w:rStyle w:val="s1"/>
        </w:rPr>
      </w:pPr>
    </w:p>
    <w:p w14:paraId="1CDEAE6D" w14:textId="77777777" w:rsidR="003F15B8" w:rsidRDefault="003F15B8" w:rsidP="003F15B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25D64D50" w14:textId="77777777" w:rsidR="003F15B8" w:rsidRDefault="003F15B8" w:rsidP="003F15B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483)</w:t>
      </w:r>
    </w:p>
    <w:p w14:paraId="2960B501" w14:textId="77777777" w:rsidR="003F15B8" w:rsidRDefault="003F15B8" w:rsidP="003F15B8">
      <w:pPr>
        <w:pStyle w:val="NoSpacing"/>
        <w:tabs>
          <w:tab w:val="left" w:pos="720"/>
        </w:tabs>
        <w:rPr>
          <w:rStyle w:val="s1"/>
        </w:rPr>
      </w:pPr>
    </w:p>
    <w:p w14:paraId="7E0CB104" w14:textId="77777777" w:rsidR="003F15B8" w:rsidRDefault="003F15B8" w:rsidP="003F15B8">
      <w:pPr>
        <w:pStyle w:val="NoSpacing"/>
        <w:tabs>
          <w:tab w:val="left" w:pos="720"/>
        </w:tabs>
        <w:rPr>
          <w:rStyle w:val="s1"/>
        </w:rPr>
      </w:pPr>
    </w:p>
    <w:p w14:paraId="47EFD57F" w14:textId="77777777" w:rsidR="003F15B8" w:rsidRDefault="003F15B8" w:rsidP="003F15B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3 September 2020</w:t>
      </w:r>
    </w:p>
    <w:p w14:paraId="7791FBB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ABA8D4" w14:textId="77777777" w:rsidR="003F15B8" w:rsidRDefault="003F15B8" w:rsidP="009139A6">
      <w:r>
        <w:separator/>
      </w:r>
    </w:p>
  </w:endnote>
  <w:endnote w:type="continuationSeparator" w:id="0">
    <w:p w14:paraId="1B306D8E" w14:textId="77777777" w:rsidR="003F15B8" w:rsidRDefault="003F15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6A84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BDC9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5F7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72FBBE" w14:textId="77777777" w:rsidR="003F15B8" w:rsidRDefault="003F15B8" w:rsidP="009139A6">
      <w:r>
        <w:separator/>
      </w:r>
    </w:p>
  </w:footnote>
  <w:footnote w:type="continuationSeparator" w:id="0">
    <w:p w14:paraId="01F323FB" w14:textId="77777777" w:rsidR="003F15B8" w:rsidRDefault="003F15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BF9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605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E681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5B8"/>
    <w:rsid w:val="000666E0"/>
    <w:rsid w:val="002510B7"/>
    <w:rsid w:val="003F15B8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EDCD3"/>
  <w15:chartTrackingRefBased/>
  <w15:docId w15:val="{2E306190-1A04-48F8-B5BA-B3E49B4F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15B8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3F15B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2021-03-13T21:09:00Z</dcterms:created>
  <dcterms:modified xsi:type="dcterms:W3CDTF">2021-03-13T21:09:00Z</dcterms:modified>
</cp:coreProperties>
</file>