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FD326" w14:textId="77777777" w:rsidR="00DF6486" w:rsidRDefault="00DF6486" w:rsidP="00DF64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DOBBYS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60E40828" w14:textId="77777777" w:rsidR="00DF6486" w:rsidRDefault="00DF6486" w:rsidP="00DF64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Barford, Norfolk. Husbandman.</w:t>
      </w:r>
    </w:p>
    <w:p w14:paraId="2719DEF1" w14:textId="77777777" w:rsidR="00DF6486" w:rsidRDefault="00DF6486" w:rsidP="00DF6486">
      <w:pPr>
        <w:rPr>
          <w:rFonts w:ascii="Times New Roman" w:hAnsi="Times New Roman" w:cs="Times New Roman"/>
        </w:rPr>
      </w:pPr>
    </w:p>
    <w:p w14:paraId="268A996C" w14:textId="77777777" w:rsidR="00DF6486" w:rsidRDefault="00DF6486" w:rsidP="00DF6486">
      <w:pPr>
        <w:rPr>
          <w:rFonts w:ascii="Times New Roman" w:hAnsi="Times New Roman" w:cs="Times New Roman"/>
        </w:rPr>
      </w:pPr>
    </w:p>
    <w:p w14:paraId="2E2C7DDB" w14:textId="77777777" w:rsidR="00DF6486" w:rsidRDefault="00DF6486" w:rsidP="00DF64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Bysshop</w:t>
      </w:r>
      <w:proofErr w:type="spellEnd"/>
      <w:r>
        <w:rPr>
          <w:rFonts w:ascii="Times New Roman" w:hAnsi="Times New Roman" w:cs="Times New Roman"/>
        </w:rPr>
        <w:t>(q.v.) brought a plaint of debt against him and 9 others.</w:t>
      </w:r>
    </w:p>
    <w:p w14:paraId="7BE5082E" w14:textId="77777777" w:rsidR="00DF6486" w:rsidRDefault="00DF6486" w:rsidP="00DF64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1C77D3CF" w14:textId="77777777" w:rsidR="00DF6486" w:rsidRDefault="00DF6486" w:rsidP="00DF6486">
      <w:pPr>
        <w:rPr>
          <w:rFonts w:ascii="Times New Roman" w:hAnsi="Times New Roman" w:cs="Times New Roman"/>
        </w:rPr>
      </w:pPr>
    </w:p>
    <w:p w14:paraId="3C0572DB" w14:textId="77777777" w:rsidR="00DF6486" w:rsidRDefault="00DF6486" w:rsidP="00DF6486">
      <w:pPr>
        <w:rPr>
          <w:rFonts w:ascii="Times New Roman" w:hAnsi="Times New Roman" w:cs="Times New Roman"/>
        </w:rPr>
      </w:pPr>
    </w:p>
    <w:p w14:paraId="3814206A" w14:textId="77777777" w:rsidR="00DF6486" w:rsidRPr="00A2245F" w:rsidRDefault="00DF6486" w:rsidP="00DF64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June 2019</w:t>
      </w:r>
    </w:p>
    <w:p w14:paraId="3781B8D4" w14:textId="77777777" w:rsidR="006B2F86" w:rsidRPr="00E71FC3" w:rsidRDefault="00DF648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8A5F51" w14:textId="77777777" w:rsidR="00DF6486" w:rsidRDefault="00DF6486" w:rsidP="00E71FC3">
      <w:r>
        <w:separator/>
      </w:r>
    </w:p>
  </w:endnote>
  <w:endnote w:type="continuationSeparator" w:id="0">
    <w:p w14:paraId="6F9E71A6" w14:textId="77777777" w:rsidR="00DF6486" w:rsidRDefault="00DF648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7D0A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9C6660" w14:textId="77777777" w:rsidR="00DF6486" w:rsidRDefault="00DF6486" w:rsidP="00E71FC3">
      <w:r>
        <w:separator/>
      </w:r>
    </w:p>
  </w:footnote>
  <w:footnote w:type="continuationSeparator" w:id="0">
    <w:p w14:paraId="3A4F8DE1" w14:textId="77777777" w:rsidR="00DF6486" w:rsidRDefault="00DF648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486"/>
    <w:rsid w:val="001A7C09"/>
    <w:rsid w:val="00577BD5"/>
    <w:rsid w:val="00656CBA"/>
    <w:rsid w:val="006A1F77"/>
    <w:rsid w:val="00733BE7"/>
    <w:rsid w:val="00AB52E8"/>
    <w:rsid w:val="00B16D3F"/>
    <w:rsid w:val="00BB41AC"/>
    <w:rsid w:val="00DF648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BDBEE"/>
  <w15:chartTrackingRefBased/>
  <w15:docId w15:val="{24012B84-1494-4417-AC06-F7E09C54A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48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2019-06-14T19:38:00Z</dcterms:created>
  <dcterms:modified xsi:type="dcterms:W3CDTF">2019-06-14T19:41:00Z</dcterms:modified>
</cp:coreProperties>
</file>