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129" w:rsidRDefault="008C2129" w:rsidP="008C21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DOBBYS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C2129" w:rsidRDefault="008C2129" w:rsidP="008C21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Cobham, Kent. Yeoman.</w:t>
      </w:r>
    </w:p>
    <w:p w:rsidR="008C2129" w:rsidRDefault="008C2129" w:rsidP="008C2129">
      <w:pPr>
        <w:rPr>
          <w:rFonts w:ascii="Times New Roman" w:hAnsi="Times New Roman" w:cs="Times New Roman"/>
        </w:rPr>
      </w:pPr>
    </w:p>
    <w:p w:rsidR="008C2129" w:rsidRDefault="008C2129" w:rsidP="008C2129">
      <w:pPr>
        <w:rPr>
          <w:rFonts w:ascii="Times New Roman" w:hAnsi="Times New Roman" w:cs="Times New Roman"/>
        </w:rPr>
      </w:pPr>
    </w:p>
    <w:p w:rsidR="008C2129" w:rsidRDefault="008C2129" w:rsidP="008C21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Alice Clerk(q.v.) and John Clerk(q.v.), as the executors of the late John</w:t>
      </w:r>
    </w:p>
    <w:p w:rsidR="008C2129" w:rsidRDefault="008C2129" w:rsidP="008C21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Clerk of Wrotham, Kent, Baron of the Exchequer(q.v.), brought a plaint</w:t>
      </w:r>
    </w:p>
    <w:p w:rsidR="008C2129" w:rsidRDefault="008C2129" w:rsidP="008C21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 and Simon </w:t>
      </w:r>
      <w:proofErr w:type="spellStart"/>
      <w:r>
        <w:rPr>
          <w:rFonts w:ascii="Times New Roman" w:hAnsi="Times New Roman" w:cs="Times New Roman"/>
        </w:rPr>
        <w:t>Vynawe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Watlington</w:t>
      </w:r>
      <w:proofErr w:type="spellEnd"/>
      <w:r>
        <w:rPr>
          <w:rFonts w:ascii="Times New Roman" w:hAnsi="Times New Roman" w:cs="Times New Roman"/>
        </w:rPr>
        <w:t>, Sussex(q.v.).</w:t>
      </w:r>
    </w:p>
    <w:p w:rsidR="008C2129" w:rsidRDefault="008C2129" w:rsidP="008C21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8C2129" w:rsidRDefault="008C2129" w:rsidP="008C2129">
      <w:pPr>
        <w:rPr>
          <w:rFonts w:ascii="Times New Roman" w:hAnsi="Times New Roman" w:cs="Times New Roman"/>
        </w:rPr>
      </w:pPr>
    </w:p>
    <w:p w:rsidR="008C2129" w:rsidRDefault="008C2129" w:rsidP="008C2129">
      <w:pPr>
        <w:rPr>
          <w:rFonts w:ascii="Times New Roman" w:hAnsi="Times New Roman" w:cs="Times New Roman"/>
        </w:rPr>
      </w:pPr>
    </w:p>
    <w:p w:rsidR="008C2129" w:rsidRDefault="008C2129" w:rsidP="008C21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June 2017</w:t>
      </w:r>
    </w:p>
    <w:p w:rsidR="006B2F86" w:rsidRPr="00E71FC3" w:rsidRDefault="008C21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129" w:rsidRDefault="008C2129" w:rsidP="00E71FC3">
      <w:r>
        <w:separator/>
      </w:r>
    </w:p>
  </w:endnote>
  <w:endnote w:type="continuationSeparator" w:id="0">
    <w:p w:rsidR="008C2129" w:rsidRDefault="008C21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129" w:rsidRDefault="008C2129" w:rsidP="00E71FC3">
      <w:r>
        <w:separator/>
      </w:r>
    </w:p>
  </w:footnote>
  <w:footnote w:type="continuationSeparator" w:id="0">
    <w:p w:rsidR="008C2129" w:rsidRDefault="008C21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129"/>
    <w:rsid w:val="001A7C09"/>
    <w:rsid w:val="00577BD5"/>
    <w:rsid w:val="00656CBA"/>
    <w:rsid w:val="006A1F77"/>
    <w:rsid w:val="00733BE7"/>
    <w:rsid w:val="008C212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21CE5D-1069-4721-8131-F0BC1389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21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2017-06-23T20:01:00Z</dcterms:created>
  <dcterms:modified xsi:type="dcterms:W3CDTF">2017-06-23T20:02:00Z</dcterms:modified>
</cp:coreProperties>
</file>