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8AEF6" w14:textId="77777777" w:rsidR="00417D8C" w:rsidRDefault="00417D8C" w:rsidP="00417D8C">
      <w:pPr>
        <w:pStyle w:val="NoSpacing"/>
      </w:pPr>
      <w:r>
        <w:rPr>
          <w:u w:val="single"/>
        </w:rPr>
        <w:t>John DOBBYS</w:t>
      </w:r>
      <w:r>
        <w:t xml:space="preserve">       (fl.1483)</w:t>
      </w:r>
    </w:p>
    <w:p w14:paraId="5F0CC6C4" w14:textId="77777777" w:rsidR="00417D8C" w:rsidRDefault="00417D8C" w:rsidP="00417D8C">
      <w:pPr>
        <w:pStyle w:val="NoSpacing"/>
      </w:pPr>
    </w:p>
    <w:p w14:paraId="08323E46" w14:textId="77777777" w:rsidR="00417D8C" w:rsidRDefault="00417D8C" w:rsidP="00417D8C">
      <w:pPr>
        <w:pStyle w:val="NoSpacing"/>
      </w:pPr>
    </w:p>
    <w:p w14:paraId="0A8BBA95" w14:textId="77777777" w:rsidR="00417D8C" w:rsidRDefault="00417D8C" w:rsidP="00417D8C">
      <w:pPr>
        <w:pStyle w:val="NoSpacing"/>
      </w:pPr>
      <w:r>
        <w:tab/>
        <w:t>1483</w:t>
      </w:r>
      <w:r>
        <w:tab/>
        <w:t xml:space="preserve">He made a plaint of trespass and taking against John Barton of </w:t>
      </w:r>
    </w:p>
    <w:p w14:paraId="2D818D9E" w14:textId="77777777" w:rsidR="00417D8C" w:rsidRDefault="00417D8C" w:rsidP="00417D8C">
      <w:pPr>
        <w:pStyle w:val="NoSpacing"/>
      </w:pPr>
      <w:r>
        <w:tab/>
      </w:r>
      <w:r>
        <w:tab/>
        <w:t>Killingworth, Warwickshire(q.v.).</w:t>
      </w:r>
    </w:p>
    <w:p w14:paraId="5E22B5AC" w14:textId="11D527C6" w:rsidR="00417D8C" w:rsidRDefault="00417D8C" w:rsidP="00417D8C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96384DD" w14:textId="77777777" w:rsidR="004D3BD9" w:rsidRDefault="004D3BD9" w:rsidP="00417D8C">
      <w:pPr>
        <w:pStyle w:val="NoSpacing"/>
      </w:pPr>
    </w:p>
    <w:p w14:paraId="74A06810" w14:textId="77777777" w:rsidR="00417D8C" w:rsidRDefault="00417D8C" w:rsidP="00417D8C">
      <w:pPr>
        <w:pStyle w:val="NoSpacing"/>
      </w:pPr>
    </w:p>
    <w:p w14:paraId="48C5332F" w14:textId="77777777" w:rsidR="00417D8C" w:rsidRDefault="00417D8C" w:rsidP="00417D8C">
      <w:pPr>
        <w:pStyle w:val="NoSpacing"/>
      </w:pPr>
    </w:p>
    <w:p w14:paraId="50497833" w14:textId="77777777" w:rsidR="00417D8C" w:rsidRDefault="00417D8C" w:rsidP="00417D8C">
      <w:pPr>
        <w:pStyle w:val="NoSpacing"/>
      </w:pPr>
      <w:r>
        <w:t>26 December 2019</w:t>
      </w:r>
    </w:p>
    <w:p w14:paraId="2E511DAA" w14:textId="77777777" w:rsidR="006B2F86" w:rsidRPr="00E71FC3" w:rsidRDefault="004D3BD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CB0F71" w14:textId="77777777" w:rsidR="00417D8C" w:rsidRDefault="00417D8C" w:rsidP="00E71FC3">
      <w:pPr>
        <w:spacing w:after="0" w:line="240" w:lineRule="auto"/>
      </w:pPr>
      <w:r>
        <w:separator/>
      </w:r>
    </w:p>
  </w:endnote>
  <w:endnote w:type="continuationSeparator" w:id="0">
    <w:p w14:paraId="5A3090B0" w14:textId="77777777" w:rsidR="00417D8C" w:rsidRDefault="00417D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4EA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EBDBFF" w14:textId="77777777" w:rsidR="00417D8C" w:rsidRDefault="00417D8C" w:rsidP="00E71FC3">
      <w:pPr>
        <w:spacing w:after="0" w:line="240" w:lineRule="auto"/>
      </w:pPr>
      <w:r>
        <w:separator/>
      </w:r>
    </w:p>
  </w:footnote>
  <w:footnote w:type="continuationSeparator" w:id="0">
    <w:p w14:paraId="09D56708" w14:textId="77777777" w:rsidR="00417D8C" w:rsidRDefault="00417D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C"/>
    <w:rsid w:val="001A7C09"/>
    <w:rsid w:val="00417D8C"/>
    <w:rsid w:val="004D3BD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A1140"/>
  <w15:chartTrackingRefBased/>
  <w15:docId w15:val="{6D1CCE62-0994-42FB-8DBB-0A95F64A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17D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2020-01-17T18:33:00Z</dcterms:created>
  <dcterms:modified xsi:type="dcterms:W3CDTF">2020-07-04T15:14:00Z</dcterms:modified>
</cp:coreProperties>
</file>