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BD8DC" w14:textId="45878A7E" w:rsidR="00BA00AB" w:rsidRDefault="00BC41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DOBBYS</w:t>
      </w:r>
      <w:r>
        <w:rPr>
          <w:rFonts w:cs="Times New Roman"/>
          <w:szCs w:val="24"/>
        </w:rPr>
        <w:t xml:space="preserve">       (fl.1488)</w:t>
      </w:r>
    </w:p>
    <w:p w14:paraId="48842FAD" w14:textId="57FFEA0A" w:rsidR="00BC41C8" w:rsidRDefault="00BC41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Oxford. Widow.</w:t>
      </w:r>
    </w:p>
    <w:p w14:paraId="2F361761" w14:textId="77777777" w:rsidR="00BC41C8" w:rsidRDefault="00BC41C8" w:rsidP="009139A6">
      <w:pPr>
        <w:pStyle w:val="NoSpacing"/>
        <w:rPr>
          <w:rFonts w:cs="Times New Roman"/>
          <w:szCs w:val="24"/>
        </w:rPr>
      </w:pPr>
    </w:p>
    <w:p w14:paraId="2C19CE9B" w14:textId="77777777" w:rsidR="00BC41C8" w:rsidRDefault="00BC41C8" w:rsidP="009139A6">
      <w:pPr>
        <w:pStyle w:val="NoSpacing"/>
        <w:rPr>
          <w:rFonts w:cs="Times New Roman"/>
          <w:szCs w:val="24"/>
        </w:rPr>
      </w:pPr>
    </w:p>
    <w:p w14:paraId="2F763CE3" w14:textId="5DA5BE4D" w:rsidR="00BC41C8" w:rsidRDefault="00BC41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Nov.1488</w:t>
      </w:r>
      <w:r>
        <w:rPr>
          <w:rFonts w:cs="Times New Roman"/>
          <w:szCs w:val="24"/>
        </w:rPr>
        <w:tab/>
        <w:t>She made her Will.</w:t>
      </w:r>
    </w:p>
    <w:p w14:paraId="3B8EDACA" w14:textId="7E438EBB" w:rsidR="00BC41C8" w:rsidRDefault="00BC41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11/8/286)</w:t>
      </w:r>
    </w:p>
    <w:p w14:paraId="05B7D14A" w14:textId="77777777" w:rsidR="00BC41C8" w:rsidRDefault="00BC41C8" w:rsidP="009139A6">
      <w:pPr>
        <w:pStyle w:val="NoSpacing"/>
        <w:rPr>
          <w:rFonts w:cs="Times New Roman"/>
          <w:szCs w:val="24"/>
        </w:rPr>
      </w:pPr>
    </w:p>
    <w:p w14:paraId="1C63C134" w14:textId="77777777" w:rsidR="00BC41C8" w:rsidRDefault="00BC41C8" w:rsidP="009139A6">
      <w:pPr>
        <w:pStyle w:val="NoSpacing"/>
        <w:rPr>
          <w:rFonts w:cs="Times New Roman"/>
          <w:szCs w:val="24"/>
        </w:rPr>
      </w:pPr>
    </w:p>
    <w:p w14:paraId="6FF57E6E" w14:textId="2FCEB10B" w:rsidR="00BC41C8" w:rsidRPr="00BC41C8" w:rsidRDefault="00BC41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November 2023</w:t>
      </w:r>
    </w:p>
    <w:sectPr w:rsidR="00BC41C8" w:rsidRPr="00BC41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92BC4" w14:textId="77777777" w:rsidR="00BC41C8" w:rsidRDefault="00BC41C8" w:rsidP="009139A6">
      <w:r>
        <w:separator/>
      </w:r>
    </w:p>
  </w:endnote>
  <w:endnote w:type="continuationSeparator" w:id="0">
    <w:p w14:paraId="11AF8913" w14:textId="77777777" w:rsidR="00BC41C8" w:rsidRDefault="00BC41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C4B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3AA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B62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38AD" w14:textId="77777777" w:rsidR="00BC41C8" w:rsidRDefault="00BC41C8" w:rsidP="009139A6">
      <w:r>
        <w:separator/>
      </w:r>
    </w:p>
  </w:footnote>
  <w:footnote w:type="continuationSeparator" w:id="0">
    <w:p w14:paraId="25ED1EE9" w14:textId="77777777" w:rsidR="00BC41C8" w:rsidRDefault="00BC41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E6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AF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1FA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C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41C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3A73"/>
  <w15:chartTrackingRefBased/>
  <w15:docId w15:val="{E07E8337-C101-4033-A6D8-62CB6153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2023-11-17T20:55:00Z</dcterms:created>
  <dcterms:modified xsi:type="dcterms:W3CDTF">2023-11-17T20:59:00Z</dcterms:modified>
</cp:coreProperties>
</file>