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D11C1" w14:textId="52A349E5" w:rsidR="00D22A3E" w:rsidRDefault="00D22A3E" w:rsidP="00D22A3E">
      <w:pPr>
        <w:pStyle w:val="NoSpacing"/>
      </w:pPr>
      <w:r>
        <w:rPr>
          <w:u w:val="single"/>
        </w:rPr>
        <w:t>Robert DOBBS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447-72</w:t>
      </w:r>
      <w:r>
        <w:t>)</w:t>
      </w:r>
    </w:p>
    <w:p w14:paraId="460F1352" w14:textId="77777777" w:rsidR="00D22A3E" w:rsidRDefault="00D22A3E" w:rsidP="00D22A3E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Cottingham, East Riding of Yorkshire.</w:t>
      </w:r>
    </w:p>
    <w:p w14:paraId="4B651485" w14:textId="77777777" w:rsidR="00D22A3E" w:rsidRDefault="00D22A3E" w:rsidP="00D22A3E">
      <w:pPr>
        <w:pStyle w:val="NoSpacing"/>
      </w:pPr>
    </w:p>
    <w:p w14:paraId="7FD10316" w14:textId="77777777" w:rsidR="00D22A3E" w:rsidRDefault="00D22A3E" w:rsidP="00D22A3E">
      <w:pPr>
        <w:pStyle w:val="NoSpacing"/>
      </w:pPr>
    </w:p>
    <w:p w14:paraId="10705BDB" w14:textId="39BDAD33" w:rsidR="00D22A3E" w:rsidRDefault="00D22A3E" w:rsidP="00D22A3E">
      <w:pPr>
        <w:pStyle w:val="NoSpacing"/>
      </w:pPr>
      <w:r>
        <w:t xml:space="preserve">   </w:t>
      </w:r>
      <w:r>
        <w:t xml:space="preserve">    1447-72</w:t>
      </w:r>
      <w:bookmarkStart w:id="0" w:name="_GoBack"/>
      <w:bookmarkEnd w:id="0"/>
      <w:r>
        <w:tab/>
        <w:t>He was Rector.</w:t>
      </w:r>
    </w:p>
    <w:p w14:paraId="41809396" w14:textId="77777777" w:rsidR="00D22A3E" w:rsidRDefault="00D22A3E" w:rsidP="00D22A3E">
      <w:pPr>
        <w:pStyle w:val="NoSpacing"/>
      </w:pPr>
      <w:r>
        <w:tab/>
      </w:r>
      <w:r>
        <w:tab/>
        <w:t>(from the list in the church)</w:t>
      </w:r>
    </w:p>
    <w:p w14:paraId="7CAAAFB7" w14:textId="77777777" w:rsidR="00D22A3E" w:rsidRDefault="00D22A3E" w:rsidP="00D22A3E">
      <w:pPr>
        <w:pStyle w:val="NoSpacing"/>
      </w:pPr>
    </w:p>
    <w:p w14:paraId="3B23F199" w14:textId="77777777" w:rsidR="00D22A3E" w:rsidRDefault="00D22A3E" w:rsidP="00D22A3E">
      <w:pPr>
        <w:pStyle w:val="NoSpacing"/>
      </w:pPr>
    </w:p>
    <w:p w14:paraId="6CF846A2" w14:textId="77777777" w:rsidR="00D22A3E" w:rsidRPr="000668E4" w:rsidRDefault="00D22A3E" w:rsidP="00D22A3E">
      <w:pPr>
        <w:pStyle w:val="NoSpacing"/>
      </w:pPr>
      <w:r>
        <w:t>14 April 2019</w:t>
      </w:r>
    </w:p>
    <w:p w14:paraId="3D5A302A" w14:textId="0466ADFA" w:rsidR="006B2F86" w:rsidRPr="00D22A3E" w:rsidRDefault="00D22A3E" w:rsidP="00E71FC3">
      <w:pPr>
        <w:pStyle w:val="NoSpacing"/>
      </w:pPr>
    </w:p>
    <w:sectPr w:rsidR="006B2F86" w:rsidRPr="00D22A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23693" w14:textId="77777777" w:rsidR="00D22A3E" w:rsidRDefault="00D22A3E" w:rsidP="00E71FC3">
      <w:pPr>
        <w:spacing w:after="0" w:line="240" w:lineRule="auto"/>
      </w:pPr>
      <w:r>
        <w:separator/>
      </w:r>
    </w:p>
  </w:endnote>
  <w:endnote w:type="continuationSeparator" w:id="0">
    <w:p w14:paraId="57372D70" w14:textId="77777777" w:rsidR="00D22A3E" w:rsidRDefault="00D22A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C9D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28946" w14:textId="77777777" w:rsidR="00D22A3E" w:rsidRDefault="00D22A3E" w:rsidP="00E71FC3">
      <w:pPr>
        <w:spacing w:after="0" w:line="240" w:lineRule="auto"/>
      </w:pPr>
      <w:r>
        <w:separator/>
      </w:r>
    </w:p>
  </w:footnote>
  <w:footnote w:type="continuationSeparator" w:id="0">
    <w:p w14:paraId="62758FC4" w14:textId="77777777" w:rsidR="00D22A3E" w:rsidRDefault="00D22A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A3E"/>
    <w:rsid w:val="001A7C09"/>
    <w:rsid w:val="00577BD5"/>
    <w:rsid w:val="00656CBA"/>
    <w:rsid w:val="006A1F77"/>
    <w:rsid w:val="00733BE7"/>
    <w:rsid w:val="00AB52E8"/>
    <w:rsid w:val="00B16D3F"/>
    <w:rsid w:val="00BB41AC"/>
    <w:rsid w:val="00D22A3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6538"/>
  <w15:chartTrackingRefBased/>
  <w15:docId w15:val="{A8AC0B63-E887-4116-93D1-5CC01CE4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2019-04-14T19:33:00Z</dcterms:created>
  <dcterms:modified xsi:type="dcterms:W3CDTF">2019-04-14T19:34:00Z</dcterms:modified>
</cp:coreProperties>
</file>