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20E0BC" w14:textId="77777777" w:rsidR="00995B2D" w:rsidRDefault="00995B2D" w:rsidP="00995B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DOBBIS, junior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A5A56D9" w14:textId="77777777" w:rsidR="00995B2D" w:rsidRDefault="00995B2D" w:rsidP="00995B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Cobham, Kent. Husbandman.</w:t>
      </w:r>
    </w:p>
    <w:p w14:paraId="26C2B8C5" w14:textId="77777777" w:rsidR="00995B2D" w:rsidRDefault="00995B2D" w:rsidP="00995B2D">
      <w:pPr>
        <w:rPr>
          <w:rFonts w:ascii="Times New Roman" w:hAnsi="Times New Roman" w:cs="Times New Roman"/>
        </w:rPr>
      </w:pPr>
    </w:p>
    <w:p w14:paraId="173733A9" w14:textId="77777777" w:rsidR="00995B2D" w:rsidRDefault="00995B2D" w:rsidP="00995B2D">
      <w:pPr>
        <w:rPr>
          <w:rFonts w:ascii="Times New Roman" w:hAnsi="Times New Roman" w:cs="Times New Roman"/>
        </w:rPr>
      </w:pPr>
    </w:p>
    <w:p w14:paraId="3BC5A8EC" w14:textId="77777777" w:rsidR="00995B2D" w:rsidRDefault="00995B2D" w:rsidP="00995B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Ladde</w:t>
      </w:r>
      <w:proofErr w:type="spellEnd"/>
      <w:r>
        <w:rPr>
          <w:rFonts w:ascii="Times New Roman" w:hAnsi="Times New Roman" w:cs="Times New Roman"/>
        </w:rPr>
        <w:t xml:space="preserve"> of Dartford(q.v.), brought a plaint of debt against him, </w:t>
      </w:r>
    </w:p>
    <w:p w14:paraId="28EE2700" w14:textId="77777777" w:rsidR="00995B2D" w:rsidRDefault="00995B2D" w:rsidP="00995B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Henry Rus of Dartford(q.v.) and Walter Pilcher of Chatham(q.v.).</w:t>
      </w:r>
    </w:p>
    <w:p w14:paraId="535AE67E" w14:textId="77777777" w:rsidR="00995B2D" w:rsidRDefault="00995B2D" w:rsidP="00995B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764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1495227" w14:textId="77777777" w:rsidR="00995B2D" w:rsidRDefault="00995B2D" w:rsidP="00995B2D">
      <w:pPr>
        <w:rPr>
          <w:rFonts w:ascii="Times New Roman" w:hAnsi="Times New Roman" w:cs="Times New Roman"/>
        </w:rPr>
      </w:pPr>
    </w:p>
    <w:p w14:paraId="54E18EF7" w14:textId="77777777" w:rsidR="00995B2D" w:rsidRDefault="00995B2D" w:rsidP="00995B2D">
      <w:pPr>
        <w:rPr>
          <w:rFonts w:ascii="Times New Roman" w:hAnsi="Times New Roman" w:cs="Times New Roman"/>
        </w:rPr>
      </w:pPr>
    </w:p>
    <w:p w14:paraId="6C3669AD" w14:textId="77777777" w:rsidR="00995B2D" w:rsidRDefault="00995B2D" w:rsidP="00995B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March 2018</w:t>
      </w:r>
    </w:p>
    <w:p w14:paraId="1B32AF78" w14:textId="77777777" w:rsidR="006B2F86" w:rsidRPr="00E71FC3" w:rsidRDefault="00995B2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F643F4" w14:textId="77777777" w:rsidR="00995B2D" w:rsidRDefault="00995B2D" w:rsidP="00E71FC3">
      <w:r>
        <w:separator/>
      </w:r>
    </w:p>
  </w:endnote>
  <w:endnote w:type="continuationSeparator" w:id="0">
    <w:p w14:paraId="34E633CD" w14:textId="77777777" w:rsidR="00995B2D" w:rsidRDefault="00995B2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3735A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82563B" w14:textId="77777777" w:rsidR="00995B2D" w:rsidRDefault="00995B2D" w:rsidP="00E71FC3">
      <w:r>
        <w:separator/>
      </w:r>
    </w:p>
  </w:footnote>
  <w:footnote w:type="continuationSeparator" w:id="0">
    <w:p w14:paraId="7E4CFB98" w14:textId="77777777" w:rsidR="00995B2D" w:rsidRDefault="00995B2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B2D"/>
    <w:rsid w:val="001A7C09"/>
    <w:rsid w:val="00577BD5"/>
    <w:rsid w:val="00656CBA"/>
    <w:rsid w:val="006A1F77"/>
    <w:rsid w:val="00733BE7"/>
    <w:rsid w:val="00995B2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03AD5"/>
  <w15:chartTrackingRefBased/>
  <w15:docId w15:val="{4404B292-41DB-427F-852A-39E7C2FD3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5B2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95B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2018-03-14T18:47:00Z</dcterms:created>
  <dcterms:modified xsi:type="dcterms:W3CDTF">2018-03-14T18:48:00Z</dcterms:modified>
</cp:coreProperties>
</file>