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712E98" w14:textId="77777777" w:rsidR="00EA0436" w:rsidRDefault="00EA0436" w:rsidP="00EA04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DOBBINSON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fl.1480-3)</w:t>
      </w:r>
    </w:p>
    <w:p w14:paraId="691555EF" w14:textId="77777777" w:rsidR="00EA0436" w:rsidRDefault="00EA0436" w:rsidP="00EA04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North Ockendon.</w:t>
      </w:r>
    </w:p>
    <w:p w14:paraId="728E8E0F" w14:textId="77777777" w:rsidR="00EA0436" w:rsidRDefault="00EA0436" w:rsidP="00EA0436">
      <w:pPr>
        <w:pStyle w:val="NoSpacing"/>
        <w:rPr>
          <w:rFonts w:cs="Times New Roman"/>
          <w:szCs w:val="24"/>
        </w:rPr>
      </w:pPr>
    </w:p>
    <w:p w14:paraId="61ECC64A" w14:textId="77777777" w:rsidR="00EA0436" w:rsidRDefault="00EA0436" w:rsidP="00EA0436">
      <w:pPr>
        <w:pStyle w:val="NoSpacing"/>
        <w:rPr>
          <w:rFonts w:cs="Times New Roman"/>
          <w:szCs w:val="24"/>
        </w:rPr>
      </w:pPr>
    </w:p>
    <w:p w14:paraId="537FF400" w14:textId="77777777" w:rsidR="00EA0436" w:rsidRDefault="00EA0436" w:rsidP="00EA04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1480-3</w:t>
      </w:r>
      <w:r>
        <w:rPr>
          <w:rFonts w:cs="Times New Roman"/>
          <w:szCs w:val="24"/>
        </w:rPr>
        <w:tab/>
        <w:t>He was Rector.</w:t>
      </w:r>
    </w:p>
    <w:p w14:paraId="6EC08C26" w14:textId="77777777" w:rsidR="00EA0436" w:rsidRDefault="00EA0436" w:rsidP="00EA0436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II p.48)</w:t>
      </w:r>
    </w:p>
    <w:p w14:paraId="6BCD7A13" w14:textId="77777777" w:rsidR="00EA0436" w:rsidRDefault="00EA0436" w:rsidP="00EA0436">
      <w:pPr>
        <w:pStyle w:val="NoSpacing"/>
        <w:rPr>
          <w:rFonts w:cs="Times New Roman"/>
          <w:szCs w:val="24"/>
        </w:rPr>
      </w:pPr>
    </w:p>
    <w:p w14:paraId="44D116E0" w14:textId="77777777" w:rsidR="00EA0436" w:rsidRDefault="00EA0436" w:rsidP="00EA0436">
      <w:pPr>
        <w:pStyle w:val="NoSpacing"/>
        <w:rPr>
          <w:rFonts w:cs="Times New Roman"/>
          <w:szCs w:val="24"/>
        </w:rPr>
      </w:pPr>
    </w:p>
    <w:p w14:paraId="24675F7A" w14:textId="77777777" w:rsidR="00EA0436" w:rsidRDefault="00EA0436" w:rsidP="00EA04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2024</w:t>
      </w:r>
    </w:p>
    <w:p w14:paraId="2C68714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1AB09C" w14:textId="77777777" w:rsidR="00EA0436" w:rsidRDefault="00EA0436" w:rsidP="009139A6">
      <w:r>
        <w:separator/>
      </w:r>
    </w:p>
  </w:endnote>
  <w:endnote w:type="continuationSeparator" w:id="0">
    <w:p w14:paraId="557BED3E" w14:textId="77777777" w:rsidR="00EA0436" w:rsidRDefault="00EA04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BF8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F1CE0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EEE6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AB9044" w14:textId="77777777" w:rsidR="00EA0436" w:rsidRDefault="00EA0436" w:rsidP="009139A6">
      <w:r>
        <w:separator/>
      </w:r>
    </w:p>
  </w:footnote>
  <w:footnote w:type="continuationSeparator" w:id="0">
    <w:p w14:paraId="39931D15" w14:textId="77777777" w:rsidR="00EA0436" w:rsidRDefault="00EA04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6D4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47B8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EE8A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436"/>
    <w:rsid w:val="000666E0"/>
    <w:rsid w:val="00101CE1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A043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ABFFD"/>
  <w15:chartTrackingRefBased/>
  <w15:docId w15:val="{61CC94D5-2BAA-4EE8-9A2D-CE02550D8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2024-12-06T10:36:00Z</dcterms:created>
  <dcterms:modified xsi:type="dcterms:W3CDTF">2024-12-06T10:37:00Z</dcterms:modified>
</cp:coreProperties>
</file>