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BE59B" w14:textId="77777777" w:rsidR="00811385" w:rsidRDefault="00811385" w:rsidP="00811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DOBBES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362430B1" w14:textId="77777777" w:rsidR="00811385" w:rsidRDefault="00811385" w:rsidP="00811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Matfelon</w:t>
      </w:r>
      <w:proofErr w:type="spellEnd"/>
      <w:r>
        <w:rPr>
          <w:rFonts w:cs="Times New Roman"/>
          <w:szCs w:val="24"/>
        </w:rPr>
        <w:t>, Whitechapel, London. Bladesmith.</w:t>
      </w:r>
    </w:p>
    <w:p w14:paraId="256CD7C9" w14:textId="77777777" w:rsidR="00811385" w:rsidRDefault="00811385" w:rsidP="00811385">
      <w:pPr>
        <w:pStyle w:val="NoSpacing"/>
        <w:rPr>
          <w:rFonts w:cs="Times New Roman"/>
          <w:szCs w:val="24"/>
        </w:rPr>
      </w:pPr>
    </w:p>
    <w:p w14:paraId="5B9EF98F" w14:textId="77777777" w:rsidR="00811385" w:rsidRDefault="00811385" w:rsidP="00811385">
      <w:pPr>
        <w:pStyle w:val="NoSpacing"/>
        <w:rPr>
          <w:rFonts w:cs="Times New Roman"/>
          <w:szCs w:val="24"/>
        </w:rPr>
      </w:pPr>
    </w:p>
    <w:p w14:paraId="7CD8BDFC" w14:textId="77777777" w:rsidR="00811385" w:rsidRDefault="00811385" w:rsidP="00811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Thomas Grantham(q.v.) brought a plaint of debt against him and three others.</w:t>
      </w:r>
    </w:p>
    <w:p w14:paraId="21FD60FD" w14:textId="77777777" w:rsidR="00811385" w:rsidRDefault="00811385" w:rsidP="00811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5AA4">
          <w:rPr>
            <w:rStyle w:val="Hyperlink"/>
            <w:rFonts w:cs="Times New Roman"/>
            <w:szCs w:val="24"/>
          </w:rPr>
          <w:t>https://waalt.uh.edu/index.php/CP40/776</w:t>
        </w:r>
      </w:hyperlink>
      <w:r>
        <w:rPr>
          <w:rFonts w:cs="Times New Roman"/>
          <w:szCs w:val="24"/>
        </w:rPr>
        <w:t xml:space="preserve"> )</w:t>
      </w:r>
    </w:p>
    <w:p w14:paraId="107E87E1" w14:textId="77777777" w:rsidR="00811385" w:rsidRDefault="00811385" w:rsidP="00811385">
      <w:pPr>
        <w:pStyle w:val="NoSpacing"/>
        <w:rPr>
          <w:rFonts w:cs="Times New Roman"/>
          <w:szCs w:val="24"/>
        </w:rPr>
      </w:pPr>
    </w:p>
    <w:p w14:paraId="612F7E88" w14:textId="77777777" w:rsidR="00811385" w:rsidRDefault="00811385" w:rsidP="00811385">
      <w:pPr>
        <w:pStyle w:val="NoSpacing"/>
        <w:rPr>
          <w:rFonts w:cs="Times New Roman"/>
          <w:szCs w:val="24"/>
        </w:rPr>
      </w:pPr>
    </w:p>
    <w:p w14:paraId="7615FF4B" w14:textId="77777777" w:rsidR="00811385" w:rsidRDefault="00811385" w:rsidP="00811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April 2023</w:t>
      </w:r>
    </w:p>
    <w:p w14:paraId="0508983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A28DD" w14:textId="77777777" w:rsidR="00811385" w:rsidRDefault="00811385" w:rsidP="009139A6">
      <w:r>
        <w:separator/>
      </w:r>
    </w:p>
  </w:endnote>
  <w:endnote w:type="continuationSeparator" w:id="0">
    <w:p w14:paraId="587D98A4" w14:textId="77777777" w:rsidR="00811385" w:rsidRDefault="008113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E1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EA5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2E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378ED" w14:textId="77777777" w:rsidR="00811385" w:rsidRDefault="00811385" w:rsidP="009139A6">
      <w:r>
        <w:separator/>
      </w:r>
    </w:p>
  </w:footnote>
  <w:footnote w:type="continuationSeparator" w:id="0">
    <w:p w14:paraId="36B8F456" w14:textId="77777777" w:rsidR="00811385" w:rsidRDefault="008113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A03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7B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C27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85"/>
    <w:rsid w:val="000666E0"/>
    <w:rsid w:val="002510B7"/>
    <w:rsid w:val="005C130B"/>
    <w:rsid w:val="0081138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FBA1"/>
  <w15:chartTrackingRefBased/>
  <w15:docId w15:val="{EDFCE703-577D-4627-ABA7-40780F35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1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2023-04-16T10:18:00Z</dcterms:created>
  <dcterms:modified xsi:type="dcterms:W3CDTF">2023-04-16T10:18:00Z</dcterms:modified>
</cp:coreProperties>
</file>